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992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242"/>
        <w:gridCol w:w="1036"/>
      </w:tblGrid>
      <w:tr w:rsidR="001B5EB1" w:rsidRPr="004B6F5A" w14:paraId="7802C4DC" w14:textId="482FAF27" w:rsidTr="00681783">
        <w:trPr>
          <w:trHeight w:hRule="exact" w:val="1418"/>
        </w:trPr>
        <w:tc>
          <w:tcPr>
            <w:tcW w:w="8647" w:type="dxa"/>
            <w:shd w:val="clear" w:color="auto" w:fill="F2F2F2" w:themeFill="background1" w:themeFillShade="F2"/>
          </w:tcPr>
          <w:p w14:paraId="294588CA" w14:textId="77777777" w:rsidR="001B5EB1" w:rsidRPr="00E51C51" w:rsidRDefault="00E51C51" w:rsidP="002C3BF1">
            <w:pPr>
              <w:pStyle w:val="RVRailVehicle"/>
              <w:spacing w:before="440"/>
              <w:ind w:right="-108"/>
            </w:pPr>
            <w:r w:rsidRPr="00E51C51">
              <w:t>Rail Vehicles/</w:t>
            </w:r>
            <w:proofErr w:type="spellStart"/>
            <w:r w:rsidRPr="00E51C51">
              <w:t>Pojazdy</w:t>
            </w:r>
            <w:proofErr w:type="spellEnd"/>
            <w:r w:rsidRPr="00E51C51">
              <w:t xml:space="preserve"> </w:t>
            </w:r>
            <w:proofErr w:type="spellStart"/>
            <w:r w:rsidRPr="00E51C51">
              <w:t>Szynowe</w:t>
            </w:r>
            <w:proofErr w:type="spellEnd"/>
          </w:p>
          <w:p w14:paraId="66A7F02B" w14:textId="771D7DB4" w:rsidR="00E51C51" w:rsidRPr="004B6F5A" w:rsidRDefault="002C3BF1" w:rsidP="000B4AE4">
            <w:pPr>
              <w:pStyle w:val="RVjournal"/>
              <w:spacing w:before="360"/>
            </w:pPr>
            <w:r w:rsidRPr="002C3BF1">
              <w:rPr>
                <w:color w:val="0070C0"/>
                <w:sz w:val="22"/>
              </w:rPr>
              <w:t>www.</w:t>
            </w:r>
            <w:r w:rsidR="00E51C51" w:rsidRPr="002C3BF1">
              <w:rPr>
                <w:color w:val="0070C0"/>
                <w:sz w:val="22"/>
              </w:rPr>
              <w:t>railvehicles.eu</w:t>
            </w:r>
          </w:p>
        </w:tc>
        <w:tc>
          <w:tcPr>
            <w:tcW w:w="242" w:type="dxa"/>
          </w:tcPr>
          <w:p w14:paraId="53B59430" w14:textId="5E2326D1" w:rsidR="001B5EB1" w:rsidRPr="004B6F5A" w:rsidRDefault="001B5EB1" w:rsidP="001B5EB1">
            <w:pPr>
              <w:spacing w:before="40"/>
              <w:jc w:val="right"/>
              <w:rPr>
                <w:sz w:val="18"/>
                <w:szCs w:val="18"/>
                <w:lang w:val="en-GB"/>
              </w:rPr>
            </w:pPr>
          </w:p>
        </w:tc>
        <w:tc>
          <w:tcPr>
            <w:tcW w:w="1036" w:type="dxa"/>
            <w:shd w:val="clear" w:color="auto" w:fill="auto"/>
          </w:tcPr>
          <w:p w14:paraId="685F4D52" w14:textId="31137292" w:rsidR="001B5EB1" w:rsidRPr="004B6F5A" w:rsidRDefault="0022671D" w:rsidP="00681783">
            <w:pPr>
              <w:spacing w:before="40"/>
              <w:ind w:right="-108"/>
              <w:jc w:val="right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531A888" wp14:editId="23ED943C">
                  <wp:extent cx="619889" cy="870686"/>
                  <wp:effectExtent l="0" t="0" r="8890" b="571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880" cy="8720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1C51" w:rsidRPr="00E51C51" w14:paraId="5D225BBF" w14:textId="77777777" w:rsidTr="00681783">
        <w:trPr>
          <w:trHeight w:val="74"/>
        </w:trPr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14:paraId="62EB01C8" w14:textId="77777777" w:rsidR="00E51C51" w:rsidRPr="00E51C51" w:rsidRDefault="00E51C51" w:rsidP="00E51C51">
            <w:pPr>
              <w:spacing w:before="40"/>
              <w:jc w:val="right"/>
              <w:rPr>
                <w:sz w:val="4"/>
                <w:szCs w:val="18"/>
                <w:lang w:val="en-GB"/>
              </w:rPr>
            </w:pPr>
          </w:p>
        </w:tc>
        <w:tc>
          <w:tcPr>
            <w:tcW w:w="242" w:type="dxa"/>
            <w:tcBorders>
              <w:bottom w:val="single" w:sz="4" w:space="0" w:color="auto"/>
            </w:tcBorders>
          </w:tcPr>
          <w:p w14:paraId="6CB03171" w14:textId="77777777" w:rsidR="00E51C51" w:rsidRPr="00E51C51" w:rsidRDefault="00E51C51" w:rsidP="001B5EB1">
            <w:pPr>
              <w:spacing w:before="40"/>
              <w:jc w:val="right"/>
              <w:rPr>
                <w:sz w:val="4"/>
                <w:szCs w:val="18"/>
                <w:lang w:val="en-GB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14:paraId="3E65A972" w14:textId="77777777" w:rsidR="00E51C51" w:rsidRPr="00E51C51" w:rsidRDefault="00E51C51" w:rsidP="00E51C51">
            <w:pPr>
              <w:spacing w:before="40"/>
              <w:ind w:right="46"/>
              <w:jc w:val="right"/>
              <w:rPr>
                <w:sz w:val="4"/>
                <w:szCs w:val="18"/>
                <w:lang w:val="en-GB"/>
              </w:rPr>
            </w:pPr>
          </w:p>
        </w:tc>
      </w:tr>
    </w:tbl>
    <w:p w14:paraId="2AE329ED" w14:textId="416D2391" w:rsidR="00BD253D" w:rsidRPr="00BD253D" w:rsidRDefault="00BD253D" w:rsidP="006315AB">
      <w:pPr>
        <w:pStyle w:val="RVTitle"/>
      </w:pPr>
      <w:r w:rsidRPr="009E30BF">
        <w:t xml:space="preserve">Title 14 </w:t>
      </w:r>
      <w:proofErr w:type="spellStart"/>
      <w:r w:rsidRPr="009E30BF">
        <w:t>pt</w:t>
      </w:r>
      <w:proofErr w:type="spellEnd"/>
      <w:r w:rsidRPr="009E30BF">
        <w:t xml:space="preserve"> (</w:t>
      </w:r>
      <w:r w:rsidRPr="006315AB">
        <w:t>before</w:t>
      </w:r>
      <w:r w:rsidRPr="009E30BF">
        <w:t xml:space="preserve"> </w:t>
      </w:r>
      <w:r>
        <w:t>18</w:t>
      </w:r>
      <w:r w:rsidRPr="009E30BF">
        <w:t xml:space="preserve"> </w:t>
      </w:r>
      <w:proofErr w:type="spellStart"/>
      <w:r w:rsidRPr="009E30BF">
        <w:t>pt</w:t>
      </w:r>
      <w:proofErr w:type="spellEnd"/>
      <w:r w:rsidRPr="009E30BF">
        <w:t xml:space="preserve">, after </w:t>
      </w:r>
      <w:r>
        <w:t>12</w:t>
      </w:r>
      <w:r w:rsidRPr="009E30BF">
        <w:t xml:space="preserve"> </w:t>
      </w:r>
      <w:proofErr w:type="spellStart"/>
      <w:r w:rsidRPr="009E30BF">
        <w:t>pt</w:t>
      </w:r>
      <w:proofErr w:type="spellEnd"/>
      <w:r w:rsidRPr="009E30BF">
        <w:t>)</w:t>
      </w:r>
    </w:p>
    <w:p w14:paraId="0302EE31" w14:textId="03B09CCD" w:rsidR="00E51C51" w:rsidRPr="00BD253D" w:rsidRDefault="00E51C51" w:rsidP="006315AB">
      <w:pPr>
        <w:pStyle w:val="RVName"/>
      </w:pPr>
      <w:r w:rsidRPr="00BD253D">
        <w:t xml:space="preserve">First </w:t>
      </w:r>
      <w:r w:rsidRPr="006315AB">
        <w:t>Name</w:t>
      </w:r>
      <w:r w:rsidRPr="00BD253D">
        <w:t xml:space="preserve"> </w:t>
      </w:r>
      <w:r w:rsidR="00681783" w:rsidRPr="00093ECD">
        <w:rPr>
          <w:b/>
        </w:rPr>
        <w:t>Family Name</w:t>
      </w:r>
      <w:r w:rsidR="00681783">
        <w:t xml:space="preserve"> </w:t>
      </w:r>
      <w:r w:rsidR="00BD253D" w:rsidRPr="00BD253D">
        <w:rPr>
          <w:sz w:val="24"/>
        </w:rPr>
        <w:t>ª</w:t>
      </w:r>
      <w:r w:rsidR="006315AB" w:rsidRPr="006315AB">
        <w:rPr>
          <w:sz w:val="24"/>
          <w:vertAlign w:val="superscript"/>
        </w:rPr>
        <w:t>,</w:t>
      </w:r>
      <w:r w:rsidR="006315AB">
        <w:rPr>
          <w:sz w:val="24"/>
          <w:vertAlign w:val="superscript"/>
        </w:rPr>
        <w:t xml:space="preserve"> </w:t>
      </w:r>
      <w:r w:rsidR="006315AB" w:rsidRPr="00093ECD">
        <w:rPr>
          <w:vertAlign w:val="superscript"/>
        </w:rPr>
        <w:t>*</w:t>
      </w:r>
      <w:r w:rsidRPr="00BD253D">
        <w:t xml:space="preserve"> (8 pt) (The data will be supplemented by the Editorial Board!) </w:t>
      </w:r>
      <w:r w:rsidRPr="00BD253D">
        <w:rPr>
          <w:lang w:val="pl-PL"/>
        </w:rPr>
        <w:drawing>
          <wp:inline distT="0" distB="0" distL="0" distR="0" wp14:anchorId="227873A4" wp14:editId="01F92A02">
            <wp:extent cx="90000" cy="90000"/>
            <wp:effectExtent l="0" t="0" r="5715" b="5715"/>
            <wp:docPr id="14" name="Obraz 1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" cy="9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D253D" w:rsidRPr="00BD253D">
        <w:t xml:space="preserve">, </w:t>
      </w:r>
      <w:r w:rsidRPr="00BD253D">
        <w:t xml:space="preserve">First Name </w:t>
      </w:r>
      <w:r w:rsidR="00681783" w:rsidRPr="00093ECD">
        <w:rPr>
          <w:b/>
        </w:rPr>
        <w:t>Family Name</w:t>
      </w:r>
      <w:r w:rsidR="00681783" w:rsidRPr="00BD253D">
        <w:t xml:space="preserve"> </w:t>
      </w:r>
      <w:r w:rsidR="00BD253D" w:rsidRPr="00BD253D">
        <w:rPr>
          <w:sz w:val="24"/>
          <w:vertAlign w:val="superscript"/>
        </w:rPr>
        <w:t>b</w:t>
      </w:r>
      <w:r w:rsidR="00BD253D">
        <w:t xml:space="preserve"> </w:t>
      </w:r>
      <w:r w:rsidRPr="00BD253D">
        <w:rPr>
          <w:lang w:val="pl-PL"/>
        </w:rPr>
        <w:drawing>
          <wp:inline distT="0" distB="0" distL="0" distR="0" wp14:anchorId="4ECD4786" wp14:editId="343DAD62">
            <wp:extent cx="90000" cy="90000"/>
            <wp:effectExtent l="0" t="0" r="5715" b="5715"/>
            <wp:docPr id="15" name="Obraz 15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" cy="9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D253D" w:rsidRPr="00BD253D">
        <w:t xml:space="preserve">, </w:t>
      </w:r>
      <w:r w:rsidRPr="00BD253D">
        <w:t xml:space="preserve">First Name </w:t>
      </w:r>
      <w:r w:rsidR="00681783" w:rsidRPr="00093ECD">
        <w:rPr>
          <w:b/>
        </w:rPr>
        <w:t>Family Name</w:t>
      </w:r>
      <w:r w:rsidR="00681783" w:rsidRPr="00BD253D">
        <w:t xml:space="preserve"> </w:t>
      </w:r>
      <w:r w:rsidR="00BD253D" w:rsidRPr="00BD253D">
        <w:rPr>
          <w:sz w:val="24"/>
          <w:vertAlign w:val="superscript"/>
        </w:rPr>
        <w:t>b</w:t>
      </w:r>
      <w:r w:rsidR="00BD253D" w:rsidRPr="00BD253D">
        <w:t xml:space="preserve"> </w:t>
      </w:r>
      <w:r w:rsidRPr="00BD253D">
        <w:rPr>
          <w:lang w:val="pl-PL"/>
        </w:rPr>
        <w:drawing>
          <wp:inline distT="0" distB="0" distL="0" distR="0" wp14:anchorId="3D3160F1" wp14:editId="2A60DD50">
            <wp:extent cx="90000" cy="90000"/>
            <wp:effectExtent l="0" t="0" r="5715" b="5715"/>
            <wp:docPr id="16" name="Obraz 16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" cy="9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891D64" w14:textId="77777777" w:rsidR="003E1FC1" w:rsidRPr="00662C7B" w:rsidRDefault="003E1FC1" w:rsidP="006315AB">
      <w:pPr>
        <w:pStyle w:val="RVBodytext"/>
      </w:pPr>
    </w:p>
    <w:p w14:paraId="16395009" w14:textId="08F5701A" w:rsidR="003E1FC1" w:rsidRPr="00381F76" w:rsidRDefault="003C2B0F" w:rsidP="00381F76">
      <w:pPr>
        <w:pStyle w:val="RVInstitute"/>
        <w:rPr>
          <w:color w:val="FF0000"/>
        </w:rPr>
      </w:pPr>
      <w:r w:rsidRPr="003C2B0F">
        <w:rPr>
          <w:i w:val="0"/>
          <w:color w:val="FF0000"/>
          <w:sz w:val="24"/>
        </w:rPr>
        <w:t>ª</w:t>
      </w:r>
      <w:r w:rsidR="00BD253D" w:rsidRPr="00381F76">
        <w:rPr>
          <w:color w:val="FF0000"/>
        </w:rPr>
        <w:t xml:space="preserve"> </w:t>
      </w:r>
      <w:r w:rsidR="00BD253D" w:rsidRPr="00381F76">
        <w:rPr>
          <w:color w:val="FF0000"/>
        </w:rPr>
        <w:tab/>
      </w:r>
      <w:r w:rsidR="00615CD4">
        <w:rPr>
          <w:color w:val="FF0000"/>
        </w:rPr>
        <w:t>XX</w:t>
      </w:r>
      <w:r w:rsidR="00BD253D" w:rsidRPr="00381F76">
        <w:rPr>
          <w:color w:val="FF0000"/>
        </w:rPr>
        <w:t xml:space="preserve"> </w:t>
      </w:r>
      <w:proofErr w:type="spellStart"/>
      <w:r w:rsidR="00BD253D" w:rsidRPr="00381F76">
        <w:rPr>
          <w:color w:val="FF0000"/>
        </w:rPr>
        <w:t>Insitute</w:t>
      </w:r>
      <w:proofErr w:type="spellEnd"/>
      <w:r w:rsidR="00BD253D" w:rsidRPr="00381F76">
        <w:rPr>
          <w:color w:val="FF0000"/>
        </w:rPr>
        <w:t xml:space="preserve">, </w:t>
      </w:r>
      <w:proofErr w:type="spellStart"/>
      <w:r w:rsidR="00BD253D" w:rsidRPr="00381F76">
        <w:rPr>
          <w:color w:val="FF0000"/>
        </w:rPr>
        <w:t>Poznan</w:t>
      </w:r>
      <w:proofErr w:type="spellEnd"/>
      <w:r w:rsidR="00BD253D" w:rsidRPr="00381F76">
        <w:rPr>
          <w:color w:val="FF0000"/>
        </w:rPr>
        <w:t xml:space="preserve">, Poland (9 </w:t>
      </w:r>
      <w:proofErr w:type="spellStart"/>
      <w:r w:rsidR="00BD253D" w:rsidRPr="00381F76">
        <w:rPr>
          <w:color w:val="FF0000"/>
        </w:rPr>
        <w:t>pt</w:t>
      </w:r>
      <w:proofErr w:type="spellEnd"/>
      <w:r w:rsidR="00BD253D" w:rsidRPr="00381F76">
        <w:rPr>
          <w:color w:val="FF0000"/>
        </w:rPr>
        <w:t>)</w:t>
      </w:r>
    </w:p>
    <w:p w14:paraId="43615A1F" w14:textId="4F93D7A0" w:rsidR="00BD253D" w:rsidRPr="00381F76" w:rsidRDefault="00BD253D" w:rsidP="00381F76">
      <w:pPr>
        <w:pStyle w:val="RVInstitute"/>
        <w:rPr>
          <w:color w:val="FF0000"/>
        </w:rPr>
      </w:pPr>
      <w:r w:rsidRPr="00093ECD">
        <w:rPr>
          <w:i w:val="0"/>
          <w:color w:val="FF0000"/>
          <w:vertAlign w:val="superscript"/>
        </w:rPr>
        <w:t>b</w:t>
      </w:r>
      <w:r w:rsidRPr="00381F76">
        <w:rPr>
          <w:color w:val="FF0000"/>
        </w:rPr>
        <w:t xml:space="preserve"> </w:t>
      </w:r>
      <w:r w:rsidRPr="00381F76">
        <w:rPr>
          <w:color w:val="FF0000"/>
        </w:rPr>
        <w:tab/>
      </w:r>
      <w:r w:rsidR="00615CD4">
        <w:rPr>
          <w:color w:val="FF0000"/>
        </w:rPr>
        <w:t>XX</w:t>
      </w:r>
      <w:r w:rsidRPr="00381F76">
        <w:rPr>
          <w:color w:val="FF0000"/>
        </w:rPr>
        <w:t xml:space="preserve"> </w:t>
      </w:r>
      <w:proofErr w:type="spellStart"/>
      <w:r w:rsidRPr="00381F76">
        <w:rPr>
          <w:color w:val="FF0000"/>
        </w:rPr>
        <w:t>Insitute</w:t>
      </w:r>
      <w:proofErr w:type="spellEnd"/>
      <w:r w:rsidRPr="00381F76">
        <w:rPr>
          <w:color w:val="FF0000"/>
        </w:rPr>
        <w:t xml:space="preserve">, </w:t>
      </w:r>
      <w:proofErr w:type="spellStart"/>
      <w:r w:rsidRPr="00381F76">
        <w:rPr>
          <w:color w:val="FF0000"/>
        </w:rPr>
        <w:t>Poznan</w:t>
      </w:r>
      <w:proofErr w:type="spellEnd"/>
      <w:r w:rsidRPr="00381F76">
        <w:rPr>
          <w:color w:val="FF0000"/>
        </w:rPr>
        <w:t>, Poland</w:t>
      </w:r>
      <w:r w:rsidR="001155E4" w:rsidRPr="00381F76">
        <w:rPr>
          <w:color w:val="FF0000"/>
        </w:rPr>
        <w:t xml:space="preserve"> (9 </w:t>
      </w:r>
      <w:proofErr w:type="spellStart"/>
      <w:r w:rsidR="001155E4" w:rsidRPr="00381F76">
        <w:rPr>
          <w:color w:val="FF0000"/>
        </w:rPr>
        <w:t>pt</w:t>
      </w:r>
      <w:proofErr w:type="spellEnd"/>
      <w:r w:rsidR="001155E4" w:rsidRPr="00381F76">
        <w:rPr>
          <w:color w:val="FF0000"/>
        </w:rPr>
        <w:t>)</w:t>
      </w:r>
    </w:p>
    <w:p w14:paraId="6DEB2DD5" w14:textId="77777777" w:rsidR="00BD253D" w:rsidRPr="00530909" w:rsidRDefault="00BD253D" w:rsidP="006315AB">
      <w:pPr>
        <w:pStyle w:val="RVBodytext"/>
        <w:rPr>
          <w:lang w:val="pl-PL"/>
        </w:rPr>
      </w:pPr>
    </w:p>
    <w:tbl>
      <w:tblPr>
        <w:tblStyle w:val="Tabela-Siatka"/>
        <w:tblW w:w="9995" w:type="dxa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1"/>
        <w:gridCol w:w="284"/>
        <w:gridCol w:w="6890"/>
      </w:tblGrid>
      <w:tr w:rsidR="00681783" w14:paraId="4D7FF8F3" w14:textId="77777777" w:rsidTr="00681783">
        <w:trPr>
          <w:trHeight w:val="50"/>
        </w:trPr>
        <w:tc>
          <w:tcPr>
            <w:tcW w:w="2821" w:type="dxa"/>
            <w:tcBorders>
              <w:top w:val="single" w:sz="4" w:space="0" w:color="auto"/>
            </w:tcBorders>
          </w:tcPr>
          <w:p w14:paraId="57DC7525" w14:textId="77777777" w:rsidR="00681783" w:rsidRPr="00530909" w:rsidRDefault="00681783" w:rsidP="00681783">
            <w:pPr>
              <w:ind w:left="-122"/>
              <w:rPr>
                <w:smallCaps/>
                <w:sz w:val="16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</w:tcPr>
          <w:p w14:paraId="3F86E11C" w14:textId="77777777" w:rsidR="00681783" w:rsidRPr="00530909" w:rsidRDefault="00681783" w:rsidP="00681783">
            <w:pPr>
              <w:rPr>
                <w:sz w:val="18"/>
                <w:szCs w:val="18"/>
              </w:rPr>
            </w:pPr>
          </w:p>
        </w:tc>
        <w:tc>
          <w:tcPr>
            <w:tcW w:w="6890" w:type="dxa"/>
            <w:tcBorders>
              <w:top w:val="single" w:sz="4" w:space="0" w:color="auto"/>
            </w:tcBorders>
          </w:tcPr>
          <w:p w14:paraId="3476D2C1" w14:textId="77777777" w:rsidR="00681783" w:rsidRPr="00530909" w:rsidRDefault="00681783" w:rsidP="00BD253D">
            <w:pPr>
              <w:pStyle w:val="CEAbstract"/>
              <w:rPr>
                <w:sz w:val="18"/>
                <w:szCs w:val="18"/>
                <w:lang w:val="pl-PL"/>
              </w:rPr>
            </w:pPr>
          </w:p>
        </w:tc>
      </w:tr>
      <w:tr w:rsidR="00681783" w14:paraId="684757E5" w14:textId="77777777" w:rsidTr="00681783">
        <w:trPr>
          <w:trHeight w:val="50"/>
        </w:trPr>
        <w:tc>
          <w:tcPr>
            <w:tcW w:w="2821" w:type="dxa"/>
            <w:tcBorders>
              <w:bottom w:val="single" w:sz="4" w:space="0" w:color="auto"/>
            </w:tcBorders>
          </w:tcPr>
          <w:p w14:paraId="71DF667A" w14:textId="77777777" w:rsidR="00681783" w:rsidRPr="00681783" w:rsidRDefault="00681783" w:rsidP="00381F76">
            <w:pPr>
              <w:pStyle w:val="RVInfo"/>
            </w:pPr>
            <w:r w:rsidRPr="00681783">
              <w:t>Article Info</w:t>
            </w:r>
          </w:p>
        </w:tc>
        <w:tc>
          <w:tcPr>
            <w:tcW w:w="284" w:type="dxa"/>
          </w:tcPr>
          <w:p w14:paraId="226B5D6B" w14:textId="77777777" w:rsidR="00681783" w:rsidRPr="00681783" w:rsidRDefault="00681783" w:rsidP="0068178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890" w:type="dxa"/>
            <w:vMerge w:val="restart"/>
          </w:tcPr>
          <w:p w14:paraId="1DE3A641" w14:textId="44CA2E37" w:rsidR="00681783" w:rsidRPr="00381F76" w:rsidRDefault="00681783" w:rsidP="00381F76">
            <w:pPr>
              <w:pStyle w:val="RVAbstract"/>
            </w:pPr>
            <w:r w:rsidRPr="00381F76">
              <w:t>Description of the content of the paper, obtained results and conclusions. The abstract should not contain an introduction to the research problem (common mistake). Maximum wordcount: 6-10 lines. Font: 9 pt.</w:t>
            </w:r>
          </w:p>
          <w:p w14:paraId="0BEB9888" w14:textId="2F471E92" w:rsidR="00681783" w:rsidRPr="00681783" w:rsidRDefault="00681783" w:rsidP="00BD253D">
            <w:pPr>
              <w:pStyle w:val="CEAbstract"/>
              <w:rPr>
                <w:sz w:val="18"/>
                <w:szCs w:val="18"/>
              </w:rPr>
            </w:pPr>
          </w:p>
        </w:tc>
      </w:tr>
      <w:tr w:rsidR="00681783" w14:paraId="39E1343F" w14:textId="77777777" w:rsidTr="00681783">
        <w:trPr>
          <w:trHeight w:val="952"/>
        </w:trPr>
        <w:tc>
          <w:tcPr>
            <w:tcW w:w="2821" w:type="dxa"/>
            <w:tcBorders>
              <w:top w:val="single" w:sz="4" w:space="0" w:color="auto"/>
              <w:bottom w:val="single" w:sz="4" w:space="0" w:color="auto"/>
            </w:tcBorders>
            <w:tcMar>
              <w:right w:w="0" w:type="dxa"/>
            </w:tcMar>
            <w:vAlign w:val="bottom"/>
          </w:tcPr>
          <w:p w14:paraId="1403D8C4" w14:textId="4D776B4F" w:rsidR="00681783" w:rsidRPr="00681783" w:rsidRDefault="00681783" w:rsidP="006F2596">
            <w:pPr>
              <w:ind w:left="-113"/>
              <w:rPr>
                <w:sz w:val="16"/>
                <w:szCs w:val="18"/>
                <w:lang w:val="en-US"/>
              </w:rPr>
            </w:pPr>
          </w:p>
          <w:p w14:paraId="729F923E" w14:textId="77777777" w:rsidR="00681783" w:rsidRPr="00681783" w:rsidRDefault="00681783" w:rsidP="006F2596">
            <w:pPr>
              <w:ind w:left="-113"/>
              <w:rPr>
                <w:color w:val="FF0000"/>
                <w:sz w:val="16"/>
                <w:szCs w:val="18"/>
                <w:lang w:val="en-US"/>
              </w:rPr>
            </w:pPr>
            <w:r w:rsidRPr="00681783">
              <w:rPr>
                <w:sz w:val="16"/>
                <w:szCs w:val="18"/>
                <w:lang w:val="en-US"/>
              </w:rPr>
              <w:t xml:space="preserve">Received: </w:t>
            </w:r>
            <w:r w:rsidRPr="00681783">
              <w:rPr>
                <w:color w:val="FF0000"/>
                <w:sz w:val="16"/>
                <w:szCs w:val="18"/>
                <w:lang w:val="en-US"/>
              </w:rPr>
              <w:t>00 January 0000</w:t>
            </w:r>
          </w:p>
          <w:p w14:paraId="6EBA59D1" w14:textId="77777777" w:rsidR="00681783" w:rsidRPr="00681783" w:rsidRDefault="00681783" w:rsidP="006F2596">
            <w:pPr>
              <w:ind w:left="-113"/>
              <w:rPr>
                <w:color w:val="FF0000"/>
                <w:sz w:val="16"/>
                <w:szCs w:val="18"/>
                <w:lang w:val="en-US"/>
              </w:rPr>
            </w:pPr>
            <w:r w:rsidRPr="00681783">
              <w:rPr>
                <w:sz w:val="16"/>
                <w:szCs w:val="18"/>
                <w:lang w:val="en-US"/>
              </w:rPr>
              <w:t xml:space="preserve">Revised: </w:t>
            </w:r>
            <w:r w:rsidRPr="00681783">
              <w:rPr>
                <w:color w:val="FF0000"/>
                <w:sz w:val="16"/>
                <w:szCs w:val="18"/>
                <w:lang w:val="en-US"/>
              </w:rPr>
              <w:t>00 January 0000</w:t>
            </w:r>
          </w:p>
          <w:p w14:paraId="7E14AC85" w14:textId="77777777" w:rsidR="00681783" w:rsidRPr="00681783" w:rsidRDefault="00681783" w:rsidP="006F2596">
            <w:pPr>
              <w:ind w:left="-113"/>
              <w:rPr>
                <w:color w:val="FF0000"/>
                <w:sz w:val="16"/>
                <w:szCs w:val="18"/>
                <w:lang w:val="en-US"/>
              </w:rPr>
            </w:pPr>
            <w:r w:rsidRPr="00681783">
              <w:rPr>
                <w:sz w:val="16"/>
                <w:szCs w:val="18"/>
                <w:lang w:val="en-US"/>
              </w:rPr>
              <w:t xml:space="preserve">Accepted: </w:t>
            </w:r>
            <w:r w:rsidRPr="00681783">
              <w:rPr>
                <w:color w:val="FF0000"/>
                <w:sz w:val="16"/>
                <w:szCs w:val="18"/>
                <w:lang w:val="en-US"/>
              </w:rPr>
              <w:t>00 January 0000</w:t>
            </w:r>
          </w:p>
          <w:p w14:paraId="0F635492" w14:textId="77777777" w:rsidR="00681783" w:rsidRPr="00681783" w:rsidRDefault="00681783" w:rsidP="006F2596">
            <w:pPr>
              <w:ind w:left="-113"/>
              <w:rPr>
                <w:color w:val="FF0000"/>
                <w:sz w:val="16"/>
                <w:szCs w:val="18"/>
                <w:lang w:val="en-US"/>
              </w:rPr>
            </w:pPr>
            <w:r w:rsidRPr="00681783">
              <w:rPr>
                <w:sz w:val="16"/>
                <w:szCs w:val="18"/>
                <w:lang w:val="en-US"/>
              </w:rPr>
              <w:t xml:space="preserve">Available online: </w:t>
            </w:r>
            <w:r w:rsidRPr="00681783">
              <w:rPr>
                <w:color w:val="FF0000"/>
                <w:sz w:val="16"/>
                <w:szCs w:val="18"/>
                <w:lang w:val="en-US"/>
              </w:rPr>
              <w:t>00 January 0000</w:t>
            </w:r>
          </w:p>
          <w:p w14:paraId="70B01D88" w14:textId="77777777" w:rsidR="00681783" w:rsidRPr="00681783" w:rsidRDefault="00681783" w:rsidP="006F2596">
            <w:pPr>
              <w:ind w:left="-113"/>
              <w:rPr>
                <w:sz w:val="16"/>
                <w:szCs w:val="18"/>
                <w:lang w:val="en-US"/>
              </w:rPr>
            </w:pPr>
          </w:p>
          <w:p w14:paraId="7A2B656C" w14:textId="15EB3A81" w:rsidR="00681783" w:rsidRPr="00681783" w:rsidRDefault="00681783" w:rsidP="00381F76">
            <w:pPr>
              <w:pStyle w:val="RVInfo"/>
            </w:pPr>
            <w:r w:rsidRPr="00681783">
              <w:t>Keywords</w:t>
            </w:r>
          </w:p>
        </w:tc>
        <w:tc>
          <w:tcPr>
            <w:tcW w:w="284" w:type="dxa"/>
          </w:tcPr>
          <w:p w14:paraId="6DDECADB" w14:textId="77777777" w:rsidR="00681783" w:rsidRPr="00681783" w:rsidRDefault="00681783" w:rsidP="006F259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890" w:type="dxa"/>
            <w:vMerge/>
          </w:tcPr>
          <w:p w14:paraId="17191FAF" w14:textId="77777777" w:rsidR="00681783" w:rsidRPr="00681783" w:rsidRDefault="00681783" w:rsidP="006F2596">
            <w:pPr>
              <w:pStyle w:val="CEAbstract"/>
              <w:rPr>
                <w:sz w:val="18"/>
                <w:szCs w:val="18"/>
              </w:rPr>
            </w:pPr>
          </w:p>
        </w:tc>
      </w:tr>
      <w:tr w:rsidR="00681783" w:rsidRPr="00AD0C2B" w14:paraId="06AB4A1C" w14:textId="77777777" w:rsidTr="00681783">
        <w:trPr>
          <w:trHeight w:val="822"/>
        </w:trPr>
        <w:tc>
          <w:tcPr>
            <w:tcW w:w="2821" w:type="dxa"/>
            <w:vMerge w:val="restart"/>
            <w:tcBorders>
              <w:top w:val="single" w:sz="4" w:space="0" w:color="auto"/>
            </w:tcBorders>
            <w:tcMar>
              <w:right w:w="0" w:type="dxa"/>
            </w:tcMar>
            <w:vAlign w:val="bottom"/>
          </w:tcPr>
          <w:p w14:paraId="78DF2B80" w14:textId="77777777" w:rsidR="00681783" w:rsidRPr="00681783" w:rsidRDefault="00681783" w:rsidP="001155E4">
            <w:pPr>
              <w:ind w:left="-113"/>
              <w:rPr>
                <w:sz w:val="16"/>
                <w:szCs w:val="18"/>
                <w:lang w:val="en-US"/>
              </w:rPr>
            </w:pPr>
          </w:p>
          <w:p w14:paraId="3438322D" w14:textId="77777777" w:rsidR="00681783" w:rsidRPr="00381F76" w:rsidRDefault="00681783" w:rsidP="00381F76">
            <w:pPr>
              <w:pStyle w:val="RVKeywords"/>
            </w:pPr>
            <w:r w:rsidRPr="00381F76">
              <w:t>Keywords1</w:t>
            </w:r>
          </w:p>
          <w:p w14:paraId="6AE9C9FA" w14:textId="77777777" w:rsidR="00681783" w:rsidRPr="00381F76" w:rsidRDefault="00681783" w:rsidP="00381F76">
            <w:pPr>
              <w:pStyle w:val="RVKeywords"/>
            </w:pPr>
            <w:r w:rsidRPr="00381F76">
              <w:t>Keywords2</w:t>
            </w:r>
          </w:p>
          <w:p w14:paraId="25F66FA9" w14:textId="77777777" w:rsidR="00681783" w:rsidRPr="00381F76" w:rsidRDefault="00681783" w:rsidP="00381F76">
            <w:pPr>
              <w:pStyle w:val="RVKeywords"/>
            </w:pPr>
            <w:r w:rsidRPr="00381F76">
              <w:t>Keywords3</w:t>
            </w:r>
          </w:p>
          <w:p w14:paraId="1ADA8558" w14:textId="77777777" w:rsidR="00681783" w:rsidRPr="00381F76" w:rsidRDefault="00681783" w:rsidP="00381F76">
            <w:pPr>
              <w:pStyle w:val="RVKeywords"/>
            </w:pPr>
            <w:r w:rsidRPr="00381F76">
              <w:t>Keywords4</w:t>
            </w:r>
          </w:p>
          <w:p w14:paraId="6081211E" w14:textId="4F30475E" w:rsidR="00681783" w:rsidRPr="00681783" w:rsidRDefault="00681783" w:rsidP="00381F76">
            <w:pPr>
              <w:pStyle w:val="RVKeywords"/>
            </w:pPr>
            <w:r w:rsidRPr="00381F76">
              <w:t>Keywords5</w:t>
            </w:r>
          </w:p>
        </w:tc>
        <w:tc>
          <w:tcPr>
            <w:tcW w:w="284" w:type="dxa"/>
            <w:vMerge w:val="restart"/>
            <w:vAlign w:val="bottom"/>
          </w:tcPr>
          <w:p w14:paraId="54E06B17" w14:textId="77777777" w:rsidR="00681783" w:rsidRPr="00681783" w:rsidRDefault="00681783" w:rsidP="001155E4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  <w:tc>
          <w:tcPr>
            <w:tcW w:w="6890" w:type="dxa"/>
            <w:vMerge/>
            <w:vAlign w:val="bottom"/>
          </w:tcPr>
          <w:p w14:paraId="40794079" w14:textId="0DD68258" w:rsidR="00681783" w:rsidRPr="00681783" w:rsidRDefault="00681783" w:rsidP="001155E4">
            <w:pPr>
              <w:tabs>
                <w:tab w:val="left" w:pos="6572"/>
              </w:tabs>
              <w:spacing w:before="120"/>
              <w:ind w:left="-105"/>
              <w:jc w:val="both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681783" w:rsidRPr="00AD0C2B" w14:paraId="51D6FBD5" w14:textId="77777777" w:rsidTr="00214E8A">
        <w:trPr>
          <w:trHeight w:val="277"/>
        </w:trPr>
        <w:tc>
          <w:tcPr>
            <w:tcW w:w="2821" w:type="dxa"/>
            <w:vMerge/>
            <w:tcMar>
              <w:right w:w="0" w:type="dxa"/>
            </w:tcMar>
            <w:vAlign w:val="bottom"/>
          </w:tcPr>
          <w:p w14:paraId="3C214618" w14:textId="77777777" w:rsidR="00681783" w:rsidRPr="00681783" w:rsidRDefault="00681783" w:rsidP="001155E4">
            <w:pPr>
              <w:ind w:left="-113"/>
              <w:rPr>
                <w:sz w:val="16"/>
                <w:lang w:val="en-US"/>
              </w:rPr>
            </w:pPr>
          </w:p>
        </w:tc>
        <w:tc>
          <w:tcPr>
            <w:tcW w:w="284" w:type="dxa"/>
            <w:vMerge/>
            <w:vAlign w:val="bottom"/>
          </w:tcPr>
          <w:p w14:paraId="638AD312" w14:textId="77777777" w:rsidR="00681783" w:rsidRPr="00681783" w:rsidRDefault="00681783" w:rsidP="001155E4">
            <w:pPr>
              <w:spacing w:before="120"/>
              <w:rPr>
                <w:sz w:val="18"/>
                <w:lang w:val="en-US"/>
              </w:rPr>
            </w:pPr>
          </w:p>
        </w:tc>
        <w:tc>
          <w:tcPr>
            <w:tcW w:w="6890" w:type="dxa"/>
            <w:vAlign w:val="bottom"/>
          </w:tcPr>
          <w:p w14:paraId="5FD036E6" w14:textId="5C6DFF7B" w:rsidR="00681783" w:rsidRPr="00FE5FC0" w:rsidRDefault="00681783" w:rsidP="001F5FEC">
            <w:pPr>
              <w:tabs>
                <w:tab w:val="left" w:pos="6572"/>
              </w:tabs>
              <w:spacing w:before="240"/>
              <w:ind w:left="-108"/>
              <w:jc w:val="both"/>
              <w:rPr>
                <w:color w:val="FF0000"/>
                <w:sz w:val="16"/>
                <w:lang w:val="en-GB"/>
              </w:rPr>
            </w:pPr>
            <w:r w:rsidRPr="00FE5FC0">
              <w:rPr>
                <w:color w:val="FF0000"/>
                <w:sz w:val="16"/>
                <w:lang w:val="en-GB"/>
              </w:rPr>
              <w:t>This is an open access article under the CC BY license (http://creativecommons.org/licenses/</w:t>
            </w:r>
            <w:r w:rsidR="001F5FEC">
              <w:rPr>
                <w:color w:val="FF0000"/>
                <w:sz w:val="16"/>
                <w:lang w:val="en-GB"/>
              </w:rPr>
              <w:t>by</w:t>
            </w:r>
            <w:r w:rsidRPr="00FE5FC0">
              <w:rPr>
                <w:color w:val="FF0000"/>
                <w:sz w:val="16"/>
                <w:lang w:val="en-GB"/>
              </w:rPr>
              <w:t>/4.0/)</w:t>
            </w:r>
          </w:p>
        </w:tc>
      </w:tr>
      <w:tr w:rsidR="001155E4" w:rsidRPr="00AD0C2B" w14:paraId="53CD9387" w14:textId="77777777" w:rsidTr="00681783">
        <w:trPr>
          <w:trHeight w:val="50"/>
        </w:trPr>
        <w:tc>
          <w:tcPr>
            <w:tcW w:w="2821" w:type="dxa"/>
            <w:tcBorders>
              <w:bottom w:val="single" w:sz="4" w:space="0" w:color="auto"/>
            </w:tcBorders>
            <w:tcMar>
              <w:right w:w="0" w:type="dxa"/>
            </w:tcMar>
            <w:vAlign w:val="bottom"/>
          </w:tcPr>
          <w:p w14:paraId="010993B0" w14:textId="77777777" w:rsidR="001155E4" w:rsidRPr="00681783" w:rsidRDefault="001155E4" w:rsidP="001155E4">
            <w:pPr>
              <w:ind w:left="-113"/>
              <w:rPr>
                <w:sz w:val="16"/>
                <w:lang w:val="en-US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bottom"/>
          </w:tcPr>
          <w:p w14:paraId="67736F79" w14:textId="77777777" w:rsidR="001155E4" w:rsidRPr="001155E4" w:rsidRDefault="001155E4" w:rsidP="001155E4">
            <w:pPr>
              <w:rPr>
                <w:sz w:val="16"/>
                <w:lang w:val="en-US"/>
              </w:rPr>
            </w:pPr>
          </w:p>
        </w:tc>
        <w:tc>
          <w:tcPr>
            <w:tcW w:w="6890" w:type="dxa"/>
            <w:tcBorders>
              <w:bottom w:val="single" w:sz="4" w:space="0" w:color="auto"/>
            </w:tcBorders>
            <w:vAlign w:val="bottom"/>
          </w:tcPr>
          <w:p w14:paraId="52885910" w14:textId="77777777" w:rsidR="001155E4" w:rsidRPr="00FE5FC0" w:rsidRDefault="001155E4" w:rsidP="001155E4">
            <w:pPr>
              <w:tabs>
                <w:tab w:val="left" w:pos="6572"/>
              </w:tabs>
              <w:ind w:left="-105"/>
              <w:jc w:val="both"/>
              <w:rPr>
                <w:color w:val="FF0000"/>
                <w:sz w:val="16"/>
                <w:lang w:val="en-GB"/>
              </w:rPr>
            </w:pPr>
          </w:p>
        </w:tc>
      </w:tr>
    </w:tbl>
    <w:p w14:paraId="5485DF35" w14:textId="77777777" w:rsidR="003E1FC1" w:rsidRPr="00235608" w:rsidRDefault="003E1FC1" w:rsidP="006315AB">
      <w:pPr>
        <w:pStyle w:val="RVBodytext"/>
      </w:pPr>
    </w:p>
    <w:p w14:paraId="4397D2F9" w14:textId="77777777" w:rsidR="006A5AE0" w:rsidRPr="00AB259B" w:rsidRDefault="006A5AE0" w:rsidP="006315AB">
      <w:pPr>
        <w:pStyle w:val="RVBodytext"/>
      </w:pPr>
    </w:p>
    <w:p w14:paraId="14E1DAAD" w14:textId="457C10A8" w:rsidR="00A03493" w:rsidRPr="00AB259B" w:rsidRDefault="00A03493" w:rsidP="006315AB">
      <w:pPr>
        <w:pStyle w:val="RVBodytext"/>
        <w:sectPr w:rsidR="00A03493" w:rsidRPr="00AB259B" w:rsidSect="006315A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1418" w:right="851" w:bottom="1418" w:left="1134" w:header="709" w:footer="907" w:gutter="0"/>
          <w:pgNumType w:start="3"/>
          <w:cols w:space="708"/>
          <w:vAlign w:val="bottom"/>
          <w:titlePg/>
          <w:docGrid w:linePitch="360"/>
        </w:sectPr>
      </w:pPr>
    </w:p>
    <w:p w14:paraId="378ECD27" w14:textId="0F1624DC" w:rsidR="00EC4CFE" w:rsidRPr="002C77F5" w:rsidRDefault="00A03493" w:rsidP="002C77F5">
      <w:pPr>
        <w:pStyle w:val="RVChapter1"/>
      </w:pPr>
      <w:r w:rsidRPr="002C77F5">
        <w:lastRenderedPageBreak/>
        <w:t xml:space="preserve">1. </w:t>
      </w:r>
      <w:r w:rsidR="00EC4CFE" w:rsidRPr="002C77F5">
        <w:t>Chapter titles</w:t>
      </w:r>
      <w:r w:rsidR="00727F60" w:rsidRPr="002C77F5">
        <w:t xml:space="preserve"> </w:t>
      </w:r>
      <w:r w:rsidR="009E30BF" w:rsidRPr="002C77F5">
        <w:t xml:space="preserve">11 </w:t>
      </w:r>
      <w:proofErr w:type="spellStart"/>
      <w:r w:rsidR="009E30BF" w:rsidRPr="002C77F5">
        <w:t>pt</w:t>
      </w:r>
      <w:proofErr w:type="spellEnd"/>
      <w:r w:rsidR="009E30BF" w:rsidRPr="002C77F5">
        <w:t xml:space="preserve"> (before 0 </w:t>
      </w:r>
      <w:proofErr w:type="spellStart"/>
      <w:r w:rsidR="009E30BF" w:rsidRPr="002C77F5">
        <w:t>pt</w:t>
      </w:r>
      <w:proofErr w:type="spellEnd"/>
      <w:r w:rsidR="009E30BF" w:rsidRPr="002C77F5">
        <w:t xml:space="preserve">, </w:t>
      </w:r>
      <w:r w:rsidR="00235608" w:rsidRPr="002C77F5">
        <w:t xml:space="preserve">after </w:t>
      </w:r>
      <w:r w:rsidR="00B474D7">
        <w:t>12</w:t>
      </w:r>
      <w:r w:rsidR="00235608" w:rsidRPr="002C77F5">
        <w:t xml:space="preserve"> </w:t>
      </w:r>
      <w:proofErr w:type="spellStart"/>
      <w:r w:rsidR="00235608" w:rsidRPr="002C77F5">
        <w:t>pt</w:t>
      </w:r>
      <w:proofErr w:type="spellEnd"/>
      <w:r w:rsidR="00235608" w:rsidRPr="002C77F5">
        <w:t>)</w:t>
      </w:r>
    </w:p>
    <w:p w14:paraId="7C6134BF" w14:textId="77777777" w:rsidR="00EC4CFE" w:rsidRPr="006315AB" w:rsidRDefault="00EC4CFE" w:rsidP="00381F76">
      <w:pPr>
        <w:pStyle w:val="RVBodytext"/>
      </w:pPr>
      <w:r w:rsidRPr="006315AB">
        <w:t>The body of the paper should be divided into cha</w:t>
      </w:r>
      <w:r w:rsidRPr="006315AB">
        <w:t>p</w:t>
      </w:r>
      <w:r w:rsidRPr="006315AB">
        <w:t>ters including a description of specific problems, questions or tasks, e.g.: An introduction should i</w:t>
      </w:r>
      <w:r w:rsidRPr="006315AB">
        <w:t>n</w:t>
      </w:r>
      <w:r w:rsidRPr="006315AB">
        <w:t>clude information on what the main research problems it concerns and what its main target and the metho</w:t>
      </w:r>
      <w:r w:rsidRPr="006315AB">
        <w:t>d</w:t>
      </w:r>
      <w:r w:rsidRPr="006315AB">
        <w:t xml:space="preserve">ology of the problem solution are. </w:t>
      </w:r>
    </w:p>
    <w:p w14:paraId="38316C96" w14:textId="226A2D59" w:rsidR="00EC4CFE" w:rsidRPr="005D040F" w:rsidRDefault="00EC4CFE" w:rsidP="006315AB">
      <w:pPr>
        <w:pStyle w:val="RVBodytext"/>
      </w:pPr>
      <w:r w:rsidRPr="005D040F">
        <w:t xml:space="preserve">The text in the chapter should be typed using </w:t>
      </w:r>
      <w:proofErr w:type="spellStart"/>
      <w:r w:rsidRPr="005D040F">
        <w:t>TmsR</w:t>
      </w:r>
      <w:proofErr w:type="spellEnd"/>
      <w:r w:rsidRPr="005D040F">
        <w:t xml:space="preserve"> fonts size 1</w:t>
      </w:r>
      <w:r w:rsidR="00BD3C0E" w:rsidRPr="005D040F">
        <w:t>1</w:t>
      </w:r>
      <w:r w:rsidRPr="005D040F">
        <w:t xml:space="preserve">, with a section incision </w:t>
      </w:r>
      <w:smartTag w:uri="urn:schemas-microsoft-com:office:smarttags" w:element="metricconverter">
        <w:smartTagPr>
          <w:attr w:name="ProductID" w:val="0.5 cm"/>
        </w:smartTagPr>
        <w:r w:rsidRPr="005D040F">
          <w:t>0.5 cm</w:t>
        </w:r>
      </w:smartTag>
      <w:r w:rsidRPr="005D040F">
        <w:t xml:space="preserve"> and the chapter titles 1</w:t>
      </w:r>
      <w:r w:rsidR="009E30BF" w:rsidRPr="005D040F">
        <w:t>1</w:t>
      </w:r>
      <w:r w:rsidRPr="005D040F">
        <w:t xml:space="preserve"> point, as in this example. Figures and tables should be numbered continuously. The copy-ready quality of the pictures is expected. The captions and legends should contain all the info</w:t>
      </w:r>
      <w:r w:rsidRPr="005D040F">
        <w:t>r</w:t>
      </w:r>
      <w:r w:rsidRPr="005D040F">
        <w:t>mation necessary for a clear understanding of figures and tables.</w:t>
      </w:r>
    </w:p>
    <w:p w14:paraId="57DE0D6D" w14:textId="77777777" w:rsidR="00605C41" w:rsidRPr="005D040F" w:rsidRDefault="00605C41" w:rsidP="00605C41">
      <w:pPr>
        <w:pStyle w:val="RVBullets"/>
        <w:rPr>
          <w:sz w:val="22"/>
          <w:szCs w:val="22"/>
        </w:rPr>
      </w:pPr>
      <w:r w:rsidRPr="005D040F">
        <w:rPr>
          <w:sz w:val="22"/>
          <w:szCs w:val="22"/>
        </w:rPr>
        <w:t>1.</w:t>
      </w:r>
      <w:r w:rsidRPr="005D040F">
        <w:rPr>
          <w:sz w:val="22"/>
          <w:szCs w:val="22"/>
        </w:rPr>
        <w:tab/>
        <w:t>Bullets, bullets, bullets, bullets, bullets, bullets, bullets, bullets, bullets, bullets, bullets, bullets, bullets, bullets.</w:t>
      </w:r>
    </w:p>
    <w:p w14:paraId="7CB5EA9B" w14:textId="77777777" w:rsidR="00605C41" w:rsidRPr="005D040F" w:rsidRDefault="00605C41" w:rsidP="00605C41">
      <w:pPr>
        <w:tabs>
          <w:tab w:val="left" w:pos="284"/>
        </w:tabs>
        <w:ind w:left="284" w:hanging="284"/>
        <w:jc w:val="both"/>
        <w:rPr>
          <w:sz w:val="22"/>
          <w:szCs w:val="22"/>
          <w:lang w:val="en-US"/>
        </w:rPr>
      </w:pPr>
      <w:r w:rsidRPr="005D040F">
        <w:rPr>
          <w:sz w:val="22"/>
          <w:szCs w:val="22"/>
          <w:lang w:val="en-US"/>
        </w:rPr>
        <w:t>2.</w:t>
      </w:r>
      <w:r w:rsidRPr="005D040F">
        <w:rPr>
          <w:sz w:val="22"/>
          <w:szCs w:val="22"/>
          <w:lang w:val="en-US"/>
        </w:rPr>
        <w:tab/>
        <w:t>Bullets, bullets, bullets, bullets, bullets, bullets, bullets, bullets, bullets, bullets, bullets, bullets, bullets, bullets.</w:t>
      </w:r>
    </w:p>
    <w:p w14:paraId="69F63E9B" w14:textId="23420A73" w:rsidR="00605C41" w:rsidRPr="005D040F" w:rsidRDefault="00AB259B" w:rsidP="00605C41">
      <w:pPr>
        <w:ind w:firstLine="284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Point</w:t>
      </w:r>
      <w:r w:rsidR="00605C41" w:rsidRPr="005D040F">
        <w:rPr>
          <w:sz w:val="22"/>
          <w:szCs w:val="22"/>
          <w:lang w:val="en-US"/>
        </w:rPr>
        <w:t>:</w:t>
      </w:r>
    </w:p>
    <w:p w14:paraId="26CCBBB8" w14:textId="77777777" w:rsidR="00605C41" w:rsidRPr="005D040F" w:rsidRDefault="00605C41" w:rsidP="000B4AE4">
      <w:pPr>
        <w:pStyle w:val="RVPoint"/>
      </w:pPr>
      <w:r w:rsidRPr="005D040F">
        <w:lastRenderedPageBreak/>
        <w:t>–</w:t>
      </w:r>
      <w:r w:rsidRPr="005D040F">
        <w:tab/>
        <w:t xml:space="preserve">point, point, point, point, point, point, point, </w:t>
      </w:r>
      <w:r w:rsidRPr="000B4AE4">
        <w:t>point</w:t>
      </w:r>
      <w:r w:rsidRPr="005D040F">
        <w:t>, point, point, point, point, point, point, point,</w:t>
      </w:r>
    </w:p>
    <w:p w14:paraId="7CC4BD25" w14:textId="22E0D764" w:rsidR="0032055C" w:rsidRDefault="0032055C" w:rsidP="006315AB">
      <w:pPr>
        <w:pStyle w:val="RVBodytext"/>
      </w:pPr>
      <w:r w:rsidRPr="005D040F">
        <w:t>Fragments of other publications and cited dates have to be denoted with the literature reference using number from the Bibliography (in alphabetical order), e.g. [1].</w:t>
      </w:r>
    </w:p>
    <w:p w14:paraId="5D4D5A87" w14:textId="7E34C747" w:rsidR="00EC4CFE" w:rsidRPr="002C77F5" w:rsidRDefault="00EC4CFE" w:rsidP="002C77F5">
      <w:pPr>
        <w:pStyle w:val="RVChapterall"/>
      </w:pPr>
      <w:r w:rsidRPr="002C77F5">
        <w:t>2. Next chapter</w:t>
      </w:r>
      <w:r w:rsidR="00D23815" w:rsidRPr="002C77F5">
        <w:t xml:space="preserve"> </w:t>
      </w:r>
      <w:r w:rsidR="009E30BF" w:rsidRPr="002C77F5">
        <w:t xml:space="preserve">11 </w:t>
      </w:r>
      <w:proofErr w:type="spellStart"/>
      <w:r w:rsidR="009E30BF" w:rsidRPr="002C77F5">
        <w:t>pt</w:t>
      </w:r>
      <w:proofErr w:type="spellEnd"/>
      <w:r w:rsidR="009E30BF" w:rsidRPr="002C77F5">
        <w:t xml:space="preserve"> (</w:t>
      </w:r>
      <w:r w:rsidR="00D23815" w:rsidRPr="002C77F5">
        <w:t xml:space="preserve">before </w:t>
      </w:r>
      <w:r w:rsidR="00381F76" w:rsidRPr="002C77F5">
        <w:t>12</w:t>
      </w:r>
      <w:r w:rsidR="00D23815" w:rsidRPr="002C77F5">
        <w:t xml:space="preserve"> </w:t>
      </w:r>
      <w:proofErr w:type="spellStart"/>
      <w:r w:rsidR="00D23815" w:rsidRPr="002C77F5">
        <w:t>pt</w:t>
      </w:r>
      <w:proofErr w:type="spellEnd"/>
      <w:r w:rsidR="00D23815" w:rsidRPr="002C77F5">
        <w:t xml:space="preserve">, after </w:t>
      </w:r>
      <w:r w:rsidR="00381F76" w:rsidRPr="002C77F5">
        <w:t>12</w:t>
      </w:r>
      <w:r w:rsidR="00D23815" w:rsidRPr="002C77F5">
        <w:t xml:space="preserve"> </w:t>
      </w:r>
      <w:proofErr w:type="spellStart"/>
      <w:r w:rsidR="00D23815" w:rsidRPr="002C77F5">
        <w:t>pt</w:t>
      </w:r>
      <w:proofErr w:type="spellEnd"/>
      <w:r w:rsidR="00D23815" w:rsidRPr="002C77F5">
        <w:t>)</w:t>
      </w:r>
    </w:p>
    <w:p w14:paraId="7B96E753" w14:textId="2E7213E6" w:rsidR="009E30BF" w:rsidRPr="003C2B0F" w:rsidRDefault="009E30BF" w:rsidP="003C2B0F">
      <w:pPr>
        <w:pStyle w:val="RVSubchapter"/>
      </w:pPr>
      <w:r w:rsidRPr="003C2B0F">
        <w:t>2.1. Subchapter</w:t>
      </w:r>
      <w:r w:rsidR="00727F60" w:rsidRPr="003C2B0F">
        <w:t xml:space="preserve"> </w:t>
      </w:r>
      <w:r w:rsidRPr="003C2B0F">
        <w:t>1</w:t>
      </w:r>
      <w:r w:rsidR="003C2B0F" w:rsidRPr="003C2B0F">
        <w:t>0</w:t>
      </w:r>
      <w:r w:rsidRPr="003C2B0F">
        <w:t xml:space="preserve"> </w:t>
      </w:r>
      <w:proofErr w:type="spellStart"/>
      <w:r w:rsidRPr="003C2B0F">
        <w:t>pt</w:t>
      </w:r>
      <w:proofErr w:type="spellEnd"/>
      <w:r w:rsidRPr="003C2B0F">
        <w:t xml:space="preserve"> (before </w:t>
      </w:r>
      <w:r w:rsidR="002458A1" w:rsidRPr="003C2B0F">
        <w:t>6</w:t>
      </w:r>
      <w:r w:rsidRPr="003C2B0F">
        <w:t xml:space="preserve"> </w:t>
      </w:r>
      <w:proofErr w:type="spellStart"/>
      <w:r w:rsidRPr="003C2B0F">
        <w:t>pt</w:t>
      </w:r>
      <w:proofErr w:type="spellEnd"/>
      <w:r w:rsidRPr="003C2B0F">
        <w:t xml:space="preserve">, after </w:t>
      </w:r>
      <w:r w:rsidR="002458A1" w:rsidRPr="003C2B0F">
        <w:t>6</w:t>
      </w:r>
      <w:r w:rsidRPr="003C2B0F">
        <w:t xml:space="preserve"> </w:t>
      </w:r>
      <w:proofErr w:type="spellStart"/>
      <w:r w:rsidRPr="003C2B0F">
        <w:t>pt</w:t>
      </w:r>
      <w:proofErr w:type="spellEnd"/>
      <w:r w:rsidRPr="003C2B0F">
        <w:t>)</w:t>
      </w:r>
    </w:p>
    <w:p w14:paraId="673545C6" w14:textId="77777777" w:rsidR="00EC4CFE" w:rsidRPr="005D040F" w:rsidRDefault="00EC4CFE" w:rsidP="006315AB">
      <w:pPr>
        <w:pStyle w:val="RVBodytext"/>
      </w:pPr>
      <w:r w:rsidRPr="005D040F">
        <w:t>The paper should be as informative as possible. The research results have to be described in an expli</w:t>
      </w:r>
      <w:r w:rsidRPr="005D040F">
        <w:t>c</w:t>
      </w:r>
      <w:r w:rsidRPr="005D040F">
        <w:t>it way. The applied research apparatus and methodo</w:t>
      </w:r>
      <w:r w:rsidRPr="005D040F">
        <w:t>l</w:t>
      </w:r>
      <w:r w:rsidRPr="005D040F">
        <w:t>ogy of full value should be introduced precisely. Very extensive literature surveys are not recommended, provided they are not the main target of the paper.</w:t>
      </w:r>
    </w:p>
    <w:p w14:paraId="01C2A90E" w14:textId="357E60E2" w:rsidR="00EC4CFE" w:rsidRPr="005D040F" w:rsidRDefault="00EC4CFE" w:rsidP="006315AB">
      <w:pPr>
        <w:pStyle w:val="RVBodytext"/>
      </w:pPr>
      <w:r w:rsidRPr="005D040F">
        <w:t xml:space="preserve">Authors who are going to publish their works in </w:t>
      </w:r>
      <w:r w:rsidR="00381F76" w:rsidRPr="002C77F5">
        <w:rPr>
          <w:b/>
        </w:rPr>
        <w:t>Rail Vehicles/</w:t>
      </w:r>
      <w:proofErr w:type="spellStart"/>
      <w:r w:rsidR="00381F76" w:rsidRPr="002C77F5">
        <w:rPr>
          <w:b/>
        </w:rPr>
        <w:t>Pojazdy</w:t>
      </w:r>
      <w:proofErr w:type="spellEnd"/>
      <w:r w:rsidR="00381F76" w:rsidRPr="002C77F5">
        <w:rPr>
          <w:b/>
        </w:rPr>
        <w:t xml:space="preserve"> </w:t>
      </w:r>
      <w:proofErr w:type="spellStart"/>
      <w:r w:rsidR="00381F76" w:rsidRPr="002C77F5">
        <w:rPr>
          <w:b/>
        </w:rPr>
        <w:t>Szynowe</w:t>
      </w:r>
      <w:proofErr w:type="spellEnd"/>
      <w:r w:rsidR="00381F76" w:rsidRPr="005D040F">
        <w:t xml:space="preserve"> </w:t>
      </w:r>
      <w:r w:rsidRPr="005D040F">
        <w:t xml:space="preserve">Magazine should supply a photograph and a footnote about themselves (as shown at the bottom of this </w:t>
      </w:r>
      <w:r w:rsidR="00C468B0" w:rsidRPr="005D040F">
        <w:t>template</w:t>
      </w:r>
      <w:r w:rsidRPr="005D040F">
        <w:t>).</w:t>
      </w:r>
    </w:p>
    <w:p w14:paraId="7CB7F4D7" w14:textId="3838E00E" w:rsidR="005D040F" w:rsidRPr="004B3F5D" w:rsidRDefault="005D040F" w:rsidP="006315AB">
      <w:pPr>
        <w:pStyle w:val="RVBodytext"/>
        <w:rPr>
          <w:rStyle w:val="jlqj4b"/>
          <w:lang w:val="en-GB"/>
        </w:rPr>
      </w:pPr>
    </w:p>
    <w:p w14:paraId="23DC35AF" w14:textId="510AEF72" w:rsidR="007E450C" w:rsidRPr="000B4AE4" w:rsidRDefault="0022671D" w:rsidP="000B4AE4">
      <w:pPr>
        <w:pStyle w:val="RVFigure"/>
      </w:pPr>
      <w:r>
        <w:lastRenderedPageBreak/>
        <w:drawing>
          <wp:inline distT="0" distB="0" distL="0" distR="0" wp14:anchorId="23F46738" wp14:editId="0312902A">
            <wp:extent cx="1247775" cy="1752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044BDF" w14:textId="613C424D" w:rsidR="007E450C" w:rsidRDefault="007E450C" w:rsidP="000B4AE4">
      <w:pPr>
        <w:pStyle w:val="RVFiguredescription"/>
        <w:spacing w:before="0" w:after="240"/>
        <w:rPr>
          <w:sz w:val="18"/>
          <w:szCs w:val="18"/>
        </w:rPr>
      </w:pPr>
      <w:r w:rsidRPr="00F738FC">
        <w:rPr>
          <w:sz w:val="18"/>
          <w:szCs w:val="18"/>
        </w:rPr>
        <w:t>Fig. 1. Description of the figure</w:t>
      </w:r>
      <w:r w:rsidR="00727F60">
        <w:rPr>
          <w:sz w:val="18"/>
          <w:szCs w:val="18"/>
        </w:rPr>
        <w:t xml:space="preserve"> </w:t>
      </w:r>
      <w:r w:rsidR="00F738FC" w:rsidRPr="00F738FC">
        <w:rPr>
          <w:sz w:val="18"/>
          <w:szCs w:val="18"/>
        </w:rPr>
        <w:t>9</w:t>
      </w:r>
      <w:r w:rsidRPr="00F738FC">
        <w:rPr>
          <w:sz w:val="18"/>
          <w:szCs w:val="18"/>
        </w:rPr>
        <w:t xml:space="preserve"> </w:t>
      </w:r>
      <w:proofErr w:type="spellStart"/>
      <w:r w:rsidRPr="00F738FC">
        <w:rPr>
          <w:sz w:val="18"/>
          <w:szCs w:val="18"/>
        </w:rPr>
        <w:t>pt</w:t>
      </w:r>
      <w:proofErr w:type="spellEnd"/>
      <w:r w:rsidR="00235608" w:rsidRPr="00F738FC">
        <w:rPr>
          <w:sz w:val="18"/>
          <w:szCs w:val="18"/>
        </w:rPr>
        <w:t xml:space="preserve"> (</w:t>
      </w:r>
      <w:r w:rsidR="003C13C6">
        <w:rPr>
          <w:sz w:val="18"/>
          <w:szCs w:val="18"/>
        </w:rPr>
        <w:t xml:space="preserve">after </w:t>
      </w:r>
      <w:r w:rsidR="000B4AE4">
        <w:rPr>
          <w:sz w:val="18"/>
          <w:szCs w:val="18"/>
        </w:rPr>
        <w:t>12</w:t>
      </w:r>
      <w:r w:rsidR="00235608" w:rsidRPr="00F738FC">
        <w:rPr>
          <w:sz w:val="18"/>
          <w:szCs w:val="18"/>
        </w:rPr>
        <w:t xml:space="preserve"> </w:t>
      </w:r>
      <w:proofErr w:type="spellStart"/>
      <w:r w:rsidR="00235608" w:rsidRPr="00F738FC">
        <w:rPr>
          <w:sz w:val="18"/>
          <w:szCs w:val="18"/>
        </w:rPr>
        <w:t>pt</w:t>
      </w:r>
      <w:proofErr w:type="spellEnd"/>
      <w:r w:rsidR="00235608" w:rsidRPr="00F738FC">
        <w:rPr>
          <w:sz w:val="18"/>
          <w:szCs w:val="18"/>
        </w:rPr>
        <w:t>)</w:t>
      </w:r>
      <w:r w:rsidRPr="00F738FC">
        <w:rPr>
          <w:sz w:val="18"/>
          <w:szCs w:val="18"/>
        </w:rPr>
        <w:t xml:space="preserve"> [1]</w:t>
      </w:r>
    </w:p>
    <w:p w14:paraId="54A25053" w14:textId="28C76B08" w:rsidR="000B4AE4" w:rsidRDefault="000B4AE4" w:rsidP="000B4AE4">
      <w:pPr>
        <w:pStyle w:val="RVBodytext"/>
      </w:pPr>
      <w:r w:rsidRPr="005D040F">
        <w:t xml:space="preserve">Text, text, text, text, text, text, text, text, text, text, text, text, text, text, text, text, text, text, text, text, text, text, text, text, text, text, text, text, text, text, text, text, text, text, text, text, text, text, text, text, text, text, </w:t>
      </w:r>
      <w:r>
        <w:t>text</w:t>
      </w:r>
      <w:r w:rsidRPr="005D040F">
        <w:t>.</w:t>
      </w:r>
    </w:p>
    <w:p w14:paraId="62BA66DC" w14:textId="7253FA48" w:rsidR="007E450C" w:rsidRPr="00D84D9B" w:rsidRDefault="007E450C" w:rsidP="00D84D9B">
      <w:pPr>
        <w:pStyle w:val="RVTabledescription"/>
      </w:pPr>
      <w:r w:rsidRPr="00D84D9B">
        <w:t xml:space="preserve">Table 1. Description of the table </w:t>
      </w:r>
      <w:r w:rsidR="00F738FC" w:rsidRPr="00D84D9B">
        <w:t>9</w:t>
      </w:r>
      <w:r w:rsidRPr="00D84D9B">
        <w:t xml:space="preserve"> </w:t>
      </w:r>
      <w:proofErr w:type="spellStart"/>
      <w:r w:rsidRPr="00D84D9B">
        <w:t>pt</w:t>
      </w:r>
      <w:proofErr w:type="spellEnd"/>
      <w:r w:rsidR="00B37AE5" w:rsidRPr="00D84D9B">
        <w:t xml:space="preserve"> </w:t>
      </w:r>
      <w:r w:rsidR="00235608" w:rsidRPr="00D84D9B">
        <w:t>(</w:t>
      </w:r>
      <w:r w:rsidR="000B4AE4" w:rsidRPr="00D84D9B">
        <w:t xml:space="preserve">before 12 </w:t>
      </w:r>
      <w:proofErr w:type="spellStart"/>
      <w:r w:rsidR="000B4AE4" w:rsidRPr="00D84D9B">
        <w:t>pt</w:t>
      </w:r>
      <w:proofErr w:type="spellEnd"/>
      <w:r w:rsidR="000B4AE4" w:rsidRPr="00D84D9B">
        <w:t xml:space="preserve">, </w:t>
      </w:r>
      <w:r w:rsidR="00235608" w:rsidRPr="00D84D9B">
        <w:t xml:space="preserve">after </w:t>
      </w:r>
      <w:r w:rsidR="00D23815" w:rsidRPr="00D84D9B">
        <w:t>3</w:t>
      </w:r>
      <w:r w:rsidR="00235608" w:rsidRPr="00D84D9B">
        <w:t xml:space="preserve"> </w:t>
      </w:r>
      <w:proofErr w:type="spellStart"/>
      <w:r w:rsidR="00235608" w:rsidRPr="00D84D9B">
        <w:t>pt</w:t>
      </w:r>
      <w:proofErr w:type="spellEnd"/>
      <w:r w:rsidR="00235608" w:rsidRPr="00D84D9B">
        <w:t>)</w:t>
      </w:r>
      <w:r w:rsidRPr="00D84D9B">
        <w:t xml:space="preserve"> [2]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8"/>
        <w:gridCol w:w="1196"/>
        <w:gridCol w:w="2126"/>
      </w:tblGrid>
      <w:tr w:rsidR="003305D5" w:rsidRPr="00DE6A64" w14:paraId="094C1145" w14:textId="77777777" w:rsidTr="00D23815">
        <w:tc>
          <w:tcPr>
            <w:tcW w:w="1498" w:type="dxa"/>
            <w:shd w:val="clear" w:color="auto" w:fill="auto"/>
          </w:tcPr>
          <w:p w14:paraId="2408F6FE" w14:textId="77777777" w:rsidR="007E450C" w:rsidRPr="00DE6A64" w:rsidRDefault="007E450C" w:rsidP="00381798">
            <w:pPr>
              <w:pStyle w:val="RVTable"/>
            </w:pPr>
            <w:r w:rsidRPr="00DE6A64">
              <w:t>Parameter</w:t>
            </w:r>
          </w:p>
        </w:tc>
        <w:tc>
          <w:tcPr>
            <w:tcW w:w="1196" w:type="dxa"/>
            <w:shd w:val="clear" w:color="auto" w:fill="auto"/>
          </w:tcPr>
          <w:p w14:paraId="06F8256D" w14:textId="77777777" w:rsidR="007E450C" w:rsidRPr="00DE6A64" w:rsidRDefault="007E450C" w:rsidP="00381798">
            <w:pPr>
              <w:pStyle w:val="RVTable"/>
            </w:pPr>
            <w:r w:rsidRPr="00DE6A64">
              <w:t>Unit</w:t>
            </w:r>
          </w:p>
        </w:tc>
        <w:tc>
          <w:tcPr>
            <w:tcW w:w="2126" w:type="dxa"/>
            <w:shd w:val="clear" w:color="auto" w:fill="auto"/>
          </w:tcPr>
          <w:p w14:paraId="78C06E15" w14:textId="1AB5A32E" w:rsidR="007E450C" w:rsidRPr="00DE6A64" w:rsidRDefault="007E450C" w:rsidP="00381798">
            <w:pPr>
              <w:pStyle w:val="RVTable"/>
            </w:pPr>
            <w:r w:rsidRPr="00DE6A64">
              <w:t>Value</w:t>
            </w:r>
            <w:r w:rsidR="002458A1">
              <w:t xml:space="preserve"> (8 </w:t>
            </w:r>
            <w:proofErr w:type="spellStart"/>
            <w:r w:rsidR="002458A1">
              <w:t>pt</w:t>
            </w:r>
            <w:proofErr w:type="spellEnd"/>
            <w:r w:rsidR="002458A1">
              <w:t>)</w:t>
            </w:r>
          </w:p>
        </w:tc>
      </w:tr>
      <w:tr w:rsidR="003305D5" w:rsidRPr="00DE6A64" w14:paraId="13CBBBFA" w14:textId="77777777" w:rsidTr="00D23815">
        <w:tc>
          <w:tcPr>
            <w:tcW w:w="1498" w:type="dxa"/>
            <w:shd w:val="clear" w:color="auto" w:fill="auto"/>
          </w:tcPr>
          <w:p w14:paraId="463F3E6F" w14:textId="77777777" w:rsidR="007E450C" w:rsidRPr="00DE6A64" w:rsidRDefault="007E450C" w:rsidP="00381798">
            <w:pPr>
              <w:pStyle w:val="RVTable"/>
            </w:pPr>
            <w:r w:rsidRPr="00DE6A64">
              <w:t>1 parameter</w:t>
            </w:r>
          </w:p>
        </w:tc>
        <w:tc>
          <w:tcPr>
            <w:tcW w:w="1196" w:type="dxa"/>
            <w:shd w:val="clear" w:color="auto" w:fill="auto"/>
          </w:tcPr>
          <w:p w14:paraId="034B1546" w14:textId="08E593B9" w:rsidR="007E450C" w:rsidRPr="00DE6A64" w:rsidRDefault="007E450C" w:rsidP="00381798">
            <w:pPr>
              <w:pStyle w:val="RVTable"/>
            </w:pPr>
            <w:r w:rsidRPr="00DE6A64">
              <w:t>unit</w:t>
            </w:r>
          </w:p>
        </w:tc>
        <w:tc>
          <w:tcPr>
            <w:tcW w:w="2126" w:type="dxa"/>
            <w:shd w:val="clear" w:color="auto" w:fill="auto"/>
          </w:tcPr>
          <w:p w14:paraId="727BD5F3" w14:textId="6A60E3DD" w:rsidR="007E450C" w:rsidRPr="00DE6A64" w:rsidRDefault="007E450C" w:rsidP="00381798">
            <w:pPr>
              <w:pStyle w:val="RVTable"/>
            </w:pPr>
            <w:r w:rsidRPr="00DE6A64">
              <w:t>value</w:t>
            </w:r>
          </w:p>
        </w:tc>
      </w:tr>
      <w:tr w:rsidR="003305D5" w:rsidRPr="00F738FC" w14:paraId="19364430" w14:textId="77777777" w:rsidTr="00D23815">
        <w:tc>
          <w:tcPr>
            <w:tcW w:w="1498" w:type="dxa"/>
            <w:shd w:val="clear" w:color="auto" w:fill="auto"/>
          </w:tcPr>
          <w:p w14:paraId="09F71135" w14:textId="77777777" w:rsidR="007E450C" w:rsidRPr="00DE6A64" w:rsidRDefault="007E450C" w:rsidP="00381798">
            <w:pPr>
              <w:pStyle w:val="RVTable"/>
            </w:pPr>
            <w:r w:rsidRPr="00DE6A64">
              <w:t>2 parameter</w:t>
            </w:r>
          </w:p>
        </w:tc>
        <w:tc>
          <w:tcPr>
            <w:tcW w:w="1196" w:type="dxa"/>
            <w:shd w:val="clear" w:color="auto" w:fill="auto"/>
          </w:tcPr>
          <w:p w14:paraId="665BD83F" w14:textId="77777777" w:rsidR="007E450C" w:rsidRPr="00DE6A64" w:rsidRDefault="007E450C" w:rsidP="00381798">
            <w:pPr>
              <w:pStyle w:val="RVTable"/>
            </w:pPr>
            <w:r w:rsidRPr="00DE6A64">
              <w:t>unit</w:t>
            </w:r>
          </w:p>
        </w:tc>
        <w:tc>
          <w:tcPr>
            <w:tcW w:w="2126" w:type="dxa"/>
            <w:shd w:val="clear" w:color="auto" w:fill="auto"/>
          </w:tcPr>
          <w:p w14:paraId="6C83D95A" w14:textId="77777777" w:rsidR="007E450C" w:rsidRPr="00DE6A64" w:rsidRDefault="007E450C" w:rsidP="00381798">
            <w:pPr>
              <w:pStyle w:val="RVTable"/>
            </w:pPr>
            <w:r w:rsidRPr="00DE6A64">
              <w:t>value</w:t>
            </w:r>
          </w:p>
        </w:tc>
      </w:tr>
      <w:tr w:rsidR="003305D5" w:rsidRPr="00F738FC" w14:paraId="1366C0F3" w14:textId="77777777" w:rsidTr="00D23815">
        <w:tc>
          <w:tcPr>
            <w:tcW w:w="1498" w:type="dxa"/>
            <w:shd w:val="clear" w:color="auto" w:fill="auto"/>
          </w:tcPr>
          <w:p w14:paraId="51E2ADE4" w14:textId="77777777" w:rsidR="007E450C" w:rsidRPr="00DE6A64" w:rsidRDefault="007E450C" w:rsidP="00381798">
            <w:pPr>
              <w:pStyle w:val="RVTable"/>
            </w:pPr>
            <w:r w:rsidRPr="00DE6A64">
              <w:t>3 parameter</w:t>
            </w:r>
          </w:p>
        </w:tc>
        <w:tc>
          <w:tcPr>
            <w:tcW w:w="1196" w:type="dxa"/>
            <w:shd w:val="clear" w:color="auto" w:fill="auto"/>
          </w:tcPr>
          <w:p w14:paraId="0035F679" w14:textId="77777777" w:rsidR="007E450C" w:rsidRPr="00DE6A64" w:rsidRDefault="007E450C" w:rsidP="00381798">
            <w:pPr>
              <w:pStyle w:val="RVTable"/>
            </w:pPr>
            <w:r w:rsidRPr="00DE6A64">
              <w:t>unit</w:t>
            </w:r>
          </w:p>
        </w:tc>
        <w:tc>
          <w:tcPr>
            <w:tcW w:w="2126" w:type="dxa"/>
            <w:shd w:val="clear" w:color="auto" w:fill="auto"/>
          </w:tcPr>
          <w:p w14:paraId="313D2FFD" w14:textId="77777777" w:rsidR="007E450C" w:rsidRPr="00DE6A64" w:rsidRDefault="007E450C" w:rsidP="00381798">
            <w:pPr>
              <w:pStyle w:val="RVTable"/>
            </w:pPr>
            <w:r w:rsidRPr="00DE6A64">
              <w:t>value</w:t>
            </w:r>
          </w:p>
        </w:tc>
      </w:tr>
    </w:tbl>
    <w:p w14:paraId="6804E971" w14:textId="77777777" w:rsidR="007E450C" w:rsidRDefault="007E450C" w:rsidP="006315AB">
      <w:pPr>
        <w:pStyle w:val="RVBodytext"/>
      </w:pPr>
    </w:p>
    <w:p w14:paraId="1F7C729D" w14:textId="0F12F6AE" w:rsidR="007E450C" w:rsidRPr="00F738FC" w:rsidRDefault="007E450C" w:rsidP="006315AB">
      <w:pPr>
        <w:pStyle w:val="RVBodytext"/>
      </w:pPr>
      <w:r w:rsidRPr="00F738FC">
        <w:t>Equation</w:t>
      </w:r>
      <w:r w:rsidR="00727F60">
        <w:t xml:space="preserve"> </w:t>
      </w:r>
      <w:r w:rsidR="00183235">
        <w:t>:</w:t>
      </w:r>
    </w:p>
    <w:p w14:paraId="0445AD5B" w14:textId="77777777" w:rsidR="007E450C" w:rsidRDefault="007E450C" w:rsidP="00FB7C74">
      <w:pPr>
        <w:pStyle w:val="RVEquation"/>
      </w:pPr>
      <w:r>
        <w:tab/>
      </w:r>
      <m:oMath>
        <m:r>
          <m:rPr>
            <m:sty m:val="p"/>
          </m:rPr>
          <w:rPr>
            <w:rFonts w:ascii="Cambria Math" w:hAnsi="Cambria Math"/>
            <w:sz w:val="22"/>
            <w:szCs w:val="22"/>
          </w:rPr>
          <m:t>A=π</m:t>
        </m:r>
        <m:sSup>
          <m:sSupPr>
            <m:ctrlPr>
              <w:rPr>
                <w:rFonts w:ascii="Cambria Math" w:hAnsi="Cambria Math"/>
                <w:sz w:val="22"/>
                <w:szCs w:val="2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2"/>
                <w:szCs w:val="22"/>
              </w:rPr>
              <m:t>2</m:t>
            </m:r>
          </m:sup>
        </m:sSup>
        <m:r>
          <w:rPr>
            <w:rFonts w:ascii="Cambria Math" w:hAnsi="Cambria Math"/>
            <w:sz w:val="22"/>
            <w:szCs w:val="22"/>
          </w:rPr>
          <m:t xml:space="preserve">  </m:t>
        </m:r>
      </m:oMath>
      <w:r w:rsidR="009E30BF" w:rsidRPr="00F738FC">
        <w:rPr>
          <w:sz w:val="22"/>
          <w:szCs w:val="22"/>
        </w:rPr>
        <w:t>(before 6 pt, after 6 pt)</w:t>
      </w:r>
      <w:r w:rsidR="009E30BF">
        <w:t xml:space="preserve"> </w:t>
      </w:r>
      <w:r>
        <w:tab/>
        <w:t>(1)</w:t>
      </w:r>
    </w:p>
    <w:p w14:paraId="00183801" w14:textId="4E02F335" w:rsidR="00EC4CFE" w:rsidRPr="005D040F" w:rsidRDefault="00EC4CFE" w:rsidP="006315AB">
      <w:pPr>
        <w:pStyle w:val="RVBodytext"/>
      </w:pPr>
      <w:r w:rsidRPr="005D040F">
        <w:t xml:space="preserve">Typing the paper in this format is for the purpose of facilitating the editing process. The forms with text </w:t>
      </w:r>
      <w:r w:rsidRPr="005D040F">
        <w:lastRenderedPageBreak/>
        <w:t>and figures will be printed as delivered. Only in very few exceptional cases will other forms be accepted.</w:t>
      </w:r>
    </w:p>
    <w:p w14:paraId="3C293DD4" w14:textId="515F77C1" w:rsidR="006A5AE0" w:rsidRPr="005D040F" w:rsidRDefault="006A5AE0" w:rsidP="006315AB">
      <w:pPr>
        <w:pStyle w:val="RVBodytext"/>
      </w:pPr>
    </w:p>
    <w:p w14:paraId="1535C217" w14:textId="44C20A32" w:rsidR="00063F5D" w:rsidRDefault="006264C6" w:rsidP="006315AB">
      <w:pPr>
        <w:pStyle w:val="RVBodytext"/>
      </w:pPr>
      <w:r w:rsidRPr="005D040F">
        <w:t>Text, text</w:t>
      </w:r>
      <w:r w:rsidR="00063F5D" w:rsidRPr="005D040F">
        <w:t>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text.</w:t>
      </w:r>
    </w:p>
    <w:p w14:paraId="630E0730" w14:textId="4988616A" w:rsidR="00183235" w:rsidRPr="005D040F" w:rsidRDefault="00183235" w:rsidP="006315AB">
      <w:pPr>
        <w:pStyle w:val="RVBodytext"/>
      </w:pPr>
      <w:r w:rsidRPr="005D040F">
        <w:t>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 text,</w:t>
      </w:r>
    </w:p>
    <w:p w14:paraId="6D769F65" w14:textId="77777777" w:rsidR="00183235" w:rsidRDefault="00183235" w:rsidP="006315AB">
      <w:pPr>
        <w:pStyle w:val="RVBodytext"/>
      </w:pPr>
    </w:p>
    <w:p w14:paraId="24CA859E" w14:textId="610AB1CD" w:rsidR="000C64D4" w:rsidRPr="00F738FC" w:rsidRDefault="000C64D4" w:rsidP="007117BC">
      <w:pPr>
        <w:pStyle w:val="RVAcknowledgements"/>
        <w:rPr>
          <w:sz w:val="22"/>
          <w:szCs w:val="22"/>
        </w:rPr>
      </w:pPr>
      <w:r w:rsidRPr="00F738FC">
        <w:rPr>
          <w:sz w:val="22"/>
          <w:szCs w:val="22"/>
        </w:rPr>
        <w:t>Acknowledgements</w:t>
      </w:r>
      <w:r w:rsidR="003C13C6">
        <w:rPr>
          <w:sz w:val="22"/>
          <w:szCs w:val="22"/>
        </w:rPr>
        <w:t xml:space="preserve"> 11 </w:t>
      </w:r>
      <w:proofErr w:type="spellStart"/>
      <w:r w:rsidR="003C13C6">
        <w:rPr>
          <w:sz w:val="22"/>
          <w:szCs w:val="22"/>
        </w:rPr>
        <w:t>pt</w:t>
      </w:r>
      <w:proofErr w:type="spellEnd"/>
      <w:r w:rsidR="003C13C6">
        <w:rPr>
          <w:sz w:val="22"/>
          <w:szCs w:val="22"/>
        </w:rPr>
        <w:t xml:space="preserve"> </w:t>
      </w:r>
      <w:r w:rsidR="002458A1">
        <w:rPr>
          <w:sz w:val="22"/>
          <w:szCs w:val="22"/>
        </w:rPr>
        <w:t>(option)</w:t>
      </w:r>
    </w:p>
    <w:p w14:paraId="0874BB52" w14:textId="6E2DE29E" w:rsidR="0050395F" w:rsidRPr="00F738FC" w:rsidRDefault="000C64D4" w:rsidP="006315AB">
      <w:pPr>
        <w:pStyle w:val="RVBodytext"/>
      </w:pPr>
      <w:r w:rsidRPr="00F738FC">
        <w:t>This work was supported by the EU.</w:t>
      </w:r>
    </w:p>
    <w:p w14:paraId="01012C46" w14:textId="0A4E1256" w:rsidR="0050395F" w:rsidRPr="002C77F5" w:rsidRDefault="0050395F" w:rsidP="007300A1">
      <w:pPr>
        <w:rPr>
          <w:sz w:val="22"/>
          <w:szCs w:val="22"/>
          <w:lang w:val="en-GB"/>
        </w:rPr>
        <w:sectPr w:rsidR="0050395F" w:rsidRPr="002C77F5" w:rsidSect="006315AB">
          <w:headerReference w:type="default" r:id="rId18"/>
          <w:type w:val="continuous"/>
          <w:pgSz w:w="11906" w:h="16838" w:code="9"/>
          <w:pgMar w:top="1418" w:right="851" w:bottom="1418" w:left="1134" w:header="709" w:footer="907" w:gutter="0"/>
          <w:cols w:num="2" w:space="284"/>
          <w:titlePg/>
          <w:docGrid w:linePitch="360"/>
        </w:sectPr>
      </w:pPr>
    </w:p>
    <w:p w14:paraId="250C2AF6" w14:textId="77777777" w:rsidR="006A3D7F" w:rsidRPr="00F738FC" w:rsidRDefault="001A651B">
      <w:pPr>
        <w:spacing w:after="120"/>
        <w:jc w:val="both"/>
        <w:rPr>
          <w:b/>
          <w:sz w:val="22"/>
          <w:szCs w:val="22"/>
          <w:lang w:val="en-US"/>
        </w:rPr>
      </w:pPr>
      <w:r w:rsidRPr="00F738FC">
        <w:rPr>
          <w:b/>
          <w:noProof/>
          <w:sz w:val="22"/>
          <w:szCs w:val="22"/>
        </w:rPr>
        <w:lastRenderedPageBreak/>
        <mc:AlternateContent>
          <mc:Choice Requires="wpc">
            <w:drawing>
              <wp:inline distT="0" distB="0" distL="0" distR="0" wp14:anchorId="180FAD43" wp14:editId="5F2CCB5B">
                <wp:extent cx="5715000" cy="36507"/>
                <wp:effectExtent l="0" t="0" r="0" b="40005"/>
                <wp:docPr id="5" name="Kanwa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" name="Line 7"/>
                        <wps:cNvCnPr/>
                        <wps:spPr bwMode="auto">
                          <a:xfrm>
                            <a:off x="1150539" y="35687"/>
                            <a:ext cx="4114942" cy="508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2731DE43" id="Kanwa 5" o:spid="_x0000_s1026" editas="canvas" style="width:450pt;height:2.85pt;mso-position-horizontal-relative:char;mso-position-vertical-relative:line" coordsize="57150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361;visibility:visible;mso-wrap-style:square">
                  <v:fill o:detectmouseclick="t"/>
                  <v:path o:connecttype="none"/>
                </v:shape>
                <v:line id="Line 7" o:spid="_x0000_s1028" style="position:absolute;visibility:visible;mso-wrap-style:square" from="11505,356" to="52654,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<w10:anchorlock/>
              </v:group>
            </w:pict>
          </mc:Fallback>
        </mc:AlternateContent>
      </w:r>
    </w:p>
    <w:p w14:paraId="41357B05" w14:textId="0517AB1F" w:rsidR="006A3D7F" w:rsidRPr="00F738FC" w:rsidRDefault="006A3D7F" w:rsidP="00DE6A64">
      <w:pPr>
        <w:pStyle w:val="RVNomenclaturecaption"/>
        <w:jc w:val="left"/>
        <w:rPr>
          <w:szCs w:val="22"/>
        </w:rPr>
        <w:sectPr w:rsidR="006A3D7F" w:rsidRPr="00F738FC" w:rsidSect="00063F5D">
          <w:type w:val="continuous"/>
          <w:pgSz w:w="11906" w:h="16838" w:code="9"/>
          <w:pgMar w:top="1418" w:right="851" w:bottom="1418" w:left="1134" w:header="709" w:footer="902" w:gutter="0"/>
          <w:cols w:space="709"/>
          <w:titlePg/>
          <w:docGrid w:linePitch="360"/>
        </w:sectPr>
      </w:pPr>
      <w:r w:rsidRPr="00F738FC">
        <w:rPr>
          <w:szCs w:val="22"/>
        </w:rPr>
        <w:t>Nomenclature</w:t>
      </w:r>
      <w:r w:rsidR="005D040F">
        <w:rPr>
          <w:szCs w:val="22"/>
        </w:rPr>
        <w:t xml:space="preserve"> (</w:t>
      </w:r>
      <w:r w:rsidR="00F07779">
        <w:rPr>
          <w:szCs w:val="22"/>
        </w:rPr>
        <w:t xml:space="preserve">11 </w:t>
      </w:r>
      <w:proofErr w:type="spellStart"/>
      <w:r w:rsidR="00F07779">
        <w:rPr>
          <w:szCs w:val="22"/>
        </w:rPr>
        <w:t>pt</w:t>
      </w:r>
      <w:proofErr w:type="spellEnd"/>
      <w:r w:rsidR="005D040F">
        <w:rPr>
          <w:szCs w:val="22"/>
        </w:rPr>
        <w:t>)</w:t>
      </w:r>
    </w:p>
    <w:p w14:paraId="3BBD3CBE" w14:textId="77777777" w:rsidR="00C468B0" w:rsidRPr="00F738FC" w:rsidRDefault="00C468B0" w:rsidP="007117BC">
      <w:pPr>
        <w:pStyle w:val="RVNomenclature"/>
        <w:rPr>
          <w:sz w:val="22"/>
          <w:szCs w:val="22"/>
        </w:rPr>
      </w:pPr>
      <w:r w:rsidRPr="00F738FC">
        <w:rPr>
          <w:sz w:val="22"/>
          <w:szCs w:val="22"/>
        </w:rPr>
        <w:lastRenderedPageBreak/>
        <w:t>CI</w:t>
      </w:r>
      <w:r w:rsidRPr="00F738FC">
        <w:rPr>
          <w:sz w:val="22"/>
          <w:szCs w:val="22"/>
        </w:rPr>
        <w:tab/>
        <w:t>compression ignition</w:t>
      </w:r>
    </w:p>
    <w:p w14:paraId="65D01B44" w14:textId="77777777" w:rsidR="00EC4CFE" w:rsidRPr="00F738FC" w:rsidRDefault="00EC4CFE" w:rsidP="007117BC">
      <w:pPr>
        <w:pStyle w:val="RVNomenclature"/>
        <w:rPr>
          <w:sz w:val="22"/>
          <w:szCs w:val="22"/>
        </w:rPr>
      </w:pPr>
      <w:r w:rsidRPr="00F738FC">
        <w:rPr>
          <w:sz w:val="22"/>
          <w:szCs w:val="22"/>
        </w:rPr>
        <w:t>CNG</w:t>
      </w:r>
      <w:r w:rsidRPr="00F738FC">
        <w:rPr>
          <w:sz w:val="22"/>
          <w:szCs w:val="22"/>
        </w:rPr>
        <w:tab/>
      </w:r>
      <w:r w:rsidR="00FE096B" w:rsidRPr="00F738FC">
        <w:rPr>
          <w:sz w:val="22"/>
          <w:szCs w:val="22"/>
        </w:rPr>
        <w:t>compressed natural gas</w:t>
      </w:r>
    </w:p>
    <w:p w14:paraId="7BB2DC29" w14:textId="77777777" w:rsidR="00C468B0" w:rsidRPr="00F738FC" w:rsidRDefault="00C468B0" w:rsidP="007117BC">
      <w:pPr>
        <w:pStyle w:val="RVNomenclature"/>
        <w:rPr>
          <w:sz w:val="22"/>
          <w:szCs w:val="22"/>
        </w:rPr>
      </w:pPr>
      <w:r w:rsidRPr="00F738FC">
        <w:rPr>
          <w:sz w:val="22"/>
          <w:szCs w:val="22"/>
        </w:rPr>
        <w:t>DI</w:t>
      </w:r>
      <w:r w:rsidRPr="00F738FC">
        <w:rPr>
          <w:sz w:val="22"/>
          <w:szCs w:val="22"/>
        </w:rPr>
        <w:tab/>
        <w:t>direct injection</w:t>
      </w:r>
    </w:p>
    <w:p w14:paraId="17B516A5" w14:textId="77777777" w:rsidR="00EC4CFE" w:rsidRPr="00F738FC" w:rsidRDefault="00EC4CFE" w:rsidP="007117BC">
      <w:pPr>
        <w:pStyle w:val="RVNomenclature"/>
        <w:rPr>
          <w:sz w:val="22"/>
          <w:szCs w:val="22"/>
        </w:rPr>
      </w:pPr>
      <w:r w:rsidRPr="00F738FC">
        <w:rPr>
          <w:sz w:val="22"/>
          <w:szCs w:val="22"/>
        </w:rPr>
        <w:lastRenderedPageBreak/>
        <w:t>LPG</w:t>
      </w:r>
      <w:r w:rsidRPr="00F738FC">
        <w:rPr>
          <w:sz w:val="22"/>
          <w:szCs w:val="22"/>
        </w:rPr>
        <w:tab/>
      </w:r>
      <w:r w:rsidR="00FE096B" w:rsidRPr="00F738FC">
        <w:rPr>
          <w:sz w:val="22"/>
          <w:szCs w:val="22"/>
        </w:rPr>
        <w:t>liquified petrolum gas</w:t>
      </w:r>
    </w:p>
    <w:p w14:paraId="19327443" w14:textId="77777777" w:rsidR="00C468B0" w:rsidRPr="00F738FC" w:rsidRDefault="00C468B0" w:rsidP="007117BC">
      <w:pPr>
        <w:pStyle w:val="RVNomenclature"/>
        <w:rPr>
          <w:sz w:val="22"/>
          <w:szCs w:val="22"/>
        </w:rPr>
      </w:pPr>
      <w:r w:rsidRPr="00F738FC">
        <w:rPr>
          <w:sz w:val="22"/>
          <w:szCs w:val="22"/>
        </w:rPr>
        <w:t>SI</w:t>
      </w:r>
      <w:r w:rsidRPr="00F738FC">
        <w:rPr>
          <w:sz w:val="22"/>
          <w:szCs w:val="22"/>
        </w:rPr>
        <w:tab/>
        <w:t>spark ignition</w:t>
      </w:r>
    </w:p>
    <w:p w14:paraId="3FA2EA48" w14:textId="77777777" w:rsidR="0050395F" w:rsidRPr="00F738FC" w:rsidRDefault="0050395F" w:rsidP="00510C69">
      <w:pPr>
        <w:tabs>
          <w:tab w:val="left" w:pos="567"/>
        </w:tabs>
        <w:ind w:left="567" w:hanging="567"/>
        <w:rPr>
          <w:sz w:val="22"/>
          <w:szCs w:val="22"/>
          <w:lang w:val="en-US"/>
        </w:rPr>
      </w:pPr>
    </w:p>
    <w:p w14:paraId="6802B1FB" w14:textId="77777777" w:rsidR="00C468B0" w:rsidRDefault="00C468B0" w:rsidP="006315AB">
      <w:pPr>
        <w:pStyle w:val="RVBodytext"/>
        <w:sectPr w:rsidR="00C468B0" w:rsidSect="00063F5D">
          <w:type w:val="continuous"/>
          <w:pgSz w:w="11906" w:h="16838" w:code="9"/>
          <w:pgMar w:top="1418" w:right="851" w:bottom="1418" w:left="1134" w:header="709" w:footer="902" w:gutter="0"/>
          <w:cols w:num="2" w:space="284"/>
          <w:titlePg/>
          <w:docGrid w:linePitch="360"/>
        </w:sectPr>
      </w:pPr>
    </w:p>
    <w:p w14:paraId="4A72E49E" w14:textId="77777777" w:rsidR="006A3D7F" w:rsidRDefault="001A651B" w:rsidP="00827C17">
      <w:pPr>
        <w:pStyle w:val="RVline"/>
      </w:pPr>
      <w:r>
        <w:lastRenderedPageBreak/>
        <mc:AlternateContent>
          <mc:Choice Requires="wpc">
            <w:drawing>
              <wp:inline distT="0" distB="0" distL="0" distR="0" wp14:anchorId="5C3FA4B3" wp14:editId="109E5699">
                <wp:extent cx="5715000" cy="45720"/>
                <wp:effectExtent l="0" t="9525" r="0" b="1905"/>
                <wp:docPr id="2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4"/>
                        <wps:cNvCnPr/>
                        <wps:spPr bwMode="auto">
                          <a:xfrm>
                            <a:off x="914319" y="0"/>
                            <a:ext cx="4114942" cy="508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B2B3314" id="Kanwa 2" o:spid="_x0000_s1026" editas="canvas" style="width:450pt;height:3.6pt;mso-position-horizontal-relative:char;mso-position-vertical-relative:line" coordsize="57150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">
                <v:shape id="_x0000_s1027" type="#_x0000_t75" style="position:absolute;width:57150;height:457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9143,0" to="5029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" strokeweight=".5pt"/>
                <w10:anchorlock/>
              </v:group>
            </w:pict>
          </mc:Fallback>
        </mc:AlternateContent>
      </w:r>
    </w:p>
    <w:p w14:paraId="44C8D206" w14:textId="322A66C3" w:rsidR="0050395F" w:rsidRPr="002C77F5" w:rsidRDefault="00DE5FA4" w:rsidP="002C77F5">
      <w:pPr>
        <w:pStyle w:val="RVBibliographycaption"/>
        <w:jc w:val="left"/>
        <w:sectPr w:rsidR="0050395F" w:rsidRPr="002C77F5" w:rsidSect="0050395F">
          <w:type w:val="continuous"/>
          <w:pgSz w:w="11906" w:h="16838" w:code="9"/>
          <w:pgMar w:top="1418" w:right="851" w:bottom="1418" w:left="1134" w:header="709" w:footer="902" w:gutter="0"/>
          <w:cols w:space="284"/>
          <w:titlePg/>
          <w:docGrid w:linePitch="360"/>
        </w:sectPr>
      </w:pPr>
      <w:r w:rsidRPr="002C77F5">
        <w:t>Bibliograph</w:t>
      </w:r>
      <w:r w:rsidR="002C77F5">
        <w:t>y (</w:t>
      </w:r>
      <w:r w:rsidR="002458A1" w:rsidRPr="002458A1">
        <w:rPr>
          <w:color w:val="FF0000"/>
        </w:rPr>
        <w:t xml:space="preserve">in alphabetical order </w:t>
      </w:r>
      <w:r w:rsidR="005D040F" w:rsidRPr="002C77F5">
        <w:t xml:space="preserve">10 </w:t>
      </w:r>
      <w:proofErr w:type="spellStart"/>
      <w:r w:rsidR="005D040F" w:rsidRPr="002C77F5">
        <w:t>pt</w:t>
      </w:r>
      <w:proofErr w:type="spellEnd"/>
      <w:r w:rsidR="002C77F5">
        <w:t>)</w:t>
      </w:r>
    </w:p>
    <w:p w14:paraId="13610D22" w14:textId="7FD1ED27" w:rsidR="00AD0C2B" w:rsidRPr="00950719" w:rsidRDefault="00AD0C2B" w:rsidP="00AD0C2B">
      <w:pPr>
        <w:pStyle w:val="CEBibliography"/>
        <w:rPr>
          <w:color w:val="0070C0"/>
        </w:rPr>
      </w:pPr>
      <w:r w:rsidRPr="00950719">
        <w:lastRenderedPageBreak/>
        <w:t>[1]</w:t>
      </w:r>
      <w:r w:rsidRPr="00950719">
        <w:tab/>
      </w:r>
      <w:proofErr w:type="spellStart"/>
      <w:r w:rsidRPr="00950719">
        <w:t>Attard</w:t>
      </w:r>
      <w:proofErr w:type="spellEnd"/>
      <w:r w:rsidRPr="00950719">
        <w:t xml:space="preserve"> WP, </w:t>
      </w:r>
      <w:proofErr w:type="spellStart"/>
      <w:r w:rsidRPr="00950719">
        <w:t>Blaxill</w:t>
      </w:r>
      <w:proofErr w:type="spellEnd"/>
      <w:r w:rsidRPr="00950719">
        <w:t xml:space="preserve"> A, </w:t>
      </w:r>
      <w:proofErr w:type="spellStart"/>
      <w:r w:rsidRPr="00950719">
        <w:t>Blaxill</w:t>
      </w:r>
      <w:proofErr w:type="spellEnd"/>
      <w:r w:rsidRPr="00950719">
        <w:t xml:space="preserve"> B, </w:t>
      </w:r>
      <w:proofErr w:type="spellStart"/>
      <w:r w:rsidRPr="00950719">
        <w:t>Blaxill</w:t>
      </w:r>
      <w:proofErr w:type="spellEnd"/>
      <w:r w:rsidRPr="00950719">
        <w:t xml:space="preserve"> C, </w:t>
      </w:r>
      <w:proofErr w:type="spellStart"/>
      <w:r w:rsidRPr="00950719">
        <w:t>Blaxill</w:t>
      </w:r>
      <w:proofErr w:type="spellEnd"/>
      <w:r w:rsidRPr="00950719">
        <w:t xml:space="preserve"> D, Ande</w:t>
      </w:r>
      <w:r w:rsidRPr="00950719">
        <w:t>r</w:t>
      </w:r>
      <w:r w:rsidRPr="00950719">
        <w:t xml:space="preserve">son E et al. </w:t>
      </w:r>
      <w:r>
        <w:t>(</w:t>
      </w:r>
      <w:r w:rsidRPr="00950719">
        <w:rPr>
          <w:color w:val="FF0000"/>
        </w:rPr>
        <w:t>max 6 names</w:t>
      </w:r>
      <w:r>
        <w:t xml:space="preserve">) </w:t>
      </w:r>
      <w:r>
        <w:t>Title of paper</w:t>
      </w:r>
      <w:r w:rsidRPr="00950719">
        <w:t xml:space="preserve">. SAE Technical Paper 2012-01-1143. 2012. </w:t>
      </w:r>
      <w:r w:rsidRPr="00950719">
        <w:rPr>
          <w:color w:val="0070C0"/>
        </w:rPr>
        <w:t>https://</w:t>
      </w:r>
      <w:proofErr w:type="spellStart"/>
      <w:r w:rsidRPr="00950719">
        <w:rPr>
          <w:color w:val="0070C0"/>
        </w:rPr>
        <w:t>doi.org</w:t>
      </w:r>
      <w:proofErr w:type="spellEnd"/>
      <w:r w:rsidRPr="00950719">
        <w:rPr>
          <w:color w:val="0070C0"/>
        </w:rPr>
        <w:t>/10.4271/2012-01-1143</w:t>
      </w:r>
    </w:p>
    <w:p w14:paraId="0D4186A1" w14:textId="6BEFC13D" w:rsidR="00AD0C2B" w:rsidRPr="00950719" w:rsidRDefault="00AD0C2B" w:rsidP="00AD0C2B">
      <w:pPr>
        <w:pStyle w:val="CEBibliography"/>
      </w:pPr>
      <w:r w:rsidRPr="00950719">
        <w:t>[2]</w:t>
      </w:r>
      <w:r w:rsidRPr="00950719">
        <w:tab/>
      </w:r>
      <w:proofErr w:type="spellStart"/>
      <w:r w:rsidRPr="00950719">
        <w:t>Saadat-Targhi</w:t>
      </w:r>
      <w:proofErr w:type="spellEnd"/>
      <w:r w:rsidRPr="00950719">
        <w:t xml:space="preserve"> M, </w:t>
      </w:r>
      <w:proofErr w:type="spellStart"/>
      <w:r w:rsidRPr="00950719">
        <w:t>Khadem</w:t>
      </w:r>
      <w:proofErr w:type="spellEnd"/>
      <w:r w:rsidRPr="00950719">
        <w:t xml:space="preserve"> J. </w:t>
      </w:r>
      <w:r>
        <w:t>Title of paper</w:t>
      </w:r>
      <w:r w:rsidRPr="00950719">
        <w:t xml:space="preserve">. </w:t>
      </w:r>
      <w:proofErr w:type="spellStart"/>
      <w:r w:rsidRPr="00950719">
        <w:t>Int</w:t>
      </w:r>
      <w:proofErr w:type="spellEnd"/>
      <w:r w:rsidRPr="00950719">
        <w:t xml:space="preserve"> J Hydrogen </w:t>
      </w:r>
      <w:proofErr w:type="spellStart"/>
      <w:r w:rsidRPr="00950719">
        <w:t>Energ</w:t>
      </w:r>
      <w:proofErr w:type="spellEnd"/>
      <w:r w:rsidRPr="00950719">
        <w:t>. 2016;41(48):231-239.</w:t>
      </w:r>
    </w:p>
    <w:p w14:paraId="25D68796" w14:textId="77777777" w:rsidR="00AD0C2B" w:rsidRPr="00950719" w:rsidRDefault="00AD0C2B" w:rsidP="00AD0C2B">
      <w:pPr>
        <w:pStyle w:val="CEBibliography"/>
        <w:rPr>
          <w:color w:val="0070C0"/>
        </w:rPr>
      </w:pPr>
      <w:r w:rsidRPr="00950719">
        <w:tab/>
      </w:r>
      <w:r w:rsidRPr="00950719">
        <w:rPr>
          <w:color w:val="0070C0"/>
        </w:rPr>
        <w:t>https://</w:t>
      </w:r>
      <w:proofErr w:type="spellStart"/>
      <w:r w:rsidRPr="00950719">
        <w:rPr>
          <w:color w:val="0070C0"/>
        </w:rPr>
        <w:t>doi.org</w:t>
      </w:r>
      <w:proofErr w:type="spellEnd"/>
      <w:r w:rsidRPr="00950719">
        <w:rPr>
          <w:color w:val="0070C0"/>
        </w:rPr>
        <w:t>/10.1016/j.ijhydene.2016.10.050</w:t>
      </w:r>
    </w:p>
    <w:p w14:paraId="321C48B4" w14:textId="77777777" w:rsidR="00AD0C2B" w:rsidRPr="00950719" w:rsidRDefault="00AD0C2B" w:rsidP="00AD0C2B">
      <w:pPr>
        <w:pStyle w:val="CEBibliography"/>
        <w:rPr>
          <w:spacing w:val="-2"/>
        </w:rPr>
      </w:pPr>
      <w:r w:rsidRPr="00950719">
        <w:t>[3]</w:t>
      </w:r>
      <w:r w:rsidRPr="00950719">
        <w:tab/>
      </w:r>
      <w:r w:rsidRPr="00950719">
        <w:rPr>
          <w:spacing w:val="-2"/>
        </w:rPr>
        <w:t>Yasmeen T, Khan AM, Anderson E. Research progress in the development of natur</w:t>
      </w:r>
      <w:bookmarkStart w:id="0" w:name="_GoBack"/>
      <w:bookmarkEnd w:id="0"/>
      <w:r w:rsidRPr="00950719">
        <w:rPr>
          <w:spacing w:val="-2"/>
        </w:rPr>
        <w:t xml:space="preserve">al gas as fuel for road vehicles. Renew </w:t>
      </w:r>
      <w:proofErr w:type="spellStart"/>
      <w:r w:rsidRPr="00950719">
        <w:rPr>
          <w:spacing w:val="-2"/>
        </w:rPr>
        <w:t>Sust</w:t>
      </w:r>
      <w:proofErr w:type="spellEnd"/>
      <w:r w:rsidRPr="00950719">
        <w:rPr>
          <w:spacing w:val="-2"/>
        </w:rPr>
        <w:t xml:space="preserve"> </w:t>
      </w:r>
      <w:proofErr w:type="spellStart"/>
      <w:r w:rsidRPr="00950719">
        <w:rPr>
          <w:spacing w:val="-2"/>
        </w:rPr>
        <w:t>Energ</w:t>
      </w:r>
      <w:proofErr w:type="spellEnd"/>
      <w:r w:rsidRPr="00950719">
        <w:rPr>
          <w:spacing w:val="-2"/>
        </w:rPr>
        <w:t xml:space="preserve"> Rev. 2016;66:702-741. </w:t>
      </w:r>
    </w:p>
    <w:p w14:paraId="021DF89C" w14:textId="77777777" w:rsidR="00AD0C2B" w:rsidRPr="00950719" w:rsidRDefault="00AD0C2B" w:rsidP="00AD0C2B">
      <w:pPr>
        <w:pStyle w:val="CEBibliography"/>
        <w:rPr>
          <w:color w:val="0070C0"/>
        </w:rPr>
      </w:pPr>
      <w:r w:rsidRPr="00950719">
        <w:rPr>
          <w:color w:val="0070C0"/>
        </w:rPr>
        <w:lastRenderedPageBreak/>
        <w:tab/>
      </w:r>
      <w:hyperlink r:id="rId19" w:history="1">
        <w:r w:rsidRPr="00950719">
          <w:rPr>
            <w:color w:val="0070C0"/>
          </w:rPr>
          <w:t>https://</w:t>
        </w:r>
        <w:proofErr w:type="spellStart"/>
        <w:r w:rsidRPr="00950719">
          <w:rPr>
            <w:color w:val="0070C0"/>
          </w:rPr>
          <w:t>doi.org</w:t>
        </w:r>
        <w:proofErr w:type="spellEnd"/>
        <w:r w:rsidRPr="00950719">
          <w:rPr>
            <w:color w:val="0070C0"/>
          </w:rPr>
          <w:t>/10.1016/j.rser.2016.08.041</w:t>
        </w:r>
      </w:hyperlink>
    </w:p>
    <w:p w14:paraId="52D73CA2" w14:textId="77777777" w:rsidR="00AD0C2B" w:rsidRPr="00950719" w:rsidRDefault="00AD0C2B" w:rsidP="00AD0C2B">
      <w:pPr>
        <w:pStyle w:val="CEBibliography"/>
        <w:rPr>
          <w:spacing w:val="-2"/>
          <w:lang w:val="en-US"/>
        </w:rPr>
      </w:pPr>
      <w:r w:rsidRPr="00950719">
        <w:rPr>
          <w:spacing w:val="-2"/>
          <w:lang w:val="de-DE"/>
        </w:rPr>
        <w:t>[4]</w:t>
      </w:r>
      <w:r w:rsidRPr="00950719">
        <w:rPr>
          <w:spacing w:val="-2"/>
          <w:lang w:val="de-DE"/>
        </w:rPr>
        <w:tab/>
        <w:t xml:space="preserve">Wolf K, Allen R, Saavedra AP. </w:t>
      </w:r>
      <w:r w:rsidRPr="00950719">
        <w:rPr>
          <w:spacing w:val="-2"/>
          <w:lang w:val="en-US"/>
        </w:rPr>
        <w:t>Fitzpatrick's color atlas and synopsis of clinical dermatology. 7th ed. New York: McGraw-Hill; 2013.</w:t>
      </w:r>
    </w:p>
    <w:p w14:paraId="263DE307" w14:textId="77777777" w:rsidR="00AD0C2B" w:rsidRDefault="00AD0C2B" w:rsidP="00AD0C2B">
      <w:pPr>
        <w:pStyle w:val="CEBibliography"/>
        <w:rPr>
          <w:spacing w:val="-2"/>
          <w:lang w:val="en-US"/>
        </w:rPr>
      </w:pPr>
    </w:p>
    <w:p w14:paraId="2F3B5BA9" w14:textId="77777777" w:rsidR="00AD0C2B" w:rsidRDefault="00AD0C2B" w:rsidP="00AD0C2B">
      <w:pPr>
        <w:pStyle w:val="CEBibliography"/>
        <w:rPr>
          <w:spacing w:val="-2"/>
          <w:lang w:val="en-US"/>
        </w:rPr>
      </w:pPr>
      <w:r>
        <w:rPr>
          <w:spacing w:val="-2"/>
          <w:lang w:val="en-US"/>
        </w:rPr>
        <w:t xml:space="preserve">Abbreviation journal list: </w:t>
      </w:r>
    </w:p>
    <w:p w14:paraId="13382D40" w14:textId="77777777" w:rsidR="00AD0C2B" w:rsidRPr="008F18B1" w:rsidRDefault="00AD0C2B" w:rsidP="00AD0C2B">
      <w:pPr>
        <w:pStyle w:val="CEBibliography"/>
        <w:tabs>
          <w:tab w:val="clear" w:pos="426"/>
        </w:tabs>
        <w:ind w:left="0" w:firstLine="0"/>
        <w:rPr>
          <w:sz w:val="16"/>
          <w:lang w:val="en-US"/>
        </w:rPr>
      </w:pPr>
      <w:hyperlink r:id="rId20" w:history="1">
        <w:r w:rsidRPr="008F18B1">
          <w:rPr>
            <w:rStyle w:val="Hipercze"/>
            <w:sz w:val="16"/>
            <w:lang w:val="en-US"/>
          </w:rPr>
          <w:t>https://</w:t>
        </w:r>
        <w:proofErr w:type="spellStart"/>
        <w:r w:rsidRPr="008F18B1">
          <w:rPr>
            <w:rStyle w:val="Hipercze"/>
            <w:sz w:val="16"/>
            <w:lang w:val="en-US"/>
          </w:rPr>
          <w:t>images.webofknowledge.com</w:t>
        </w:r>
        <w:proofErr w:type="spellEnd"/>
        <w:r w:rsidRPr="008F18B1">
          <w:rPr>
            <w:rStyle w:val="Hipercze"/>
            <w:sz w:val="16"/>
            <w:lang w:val="en-US"/>
          </w:rPr>
          <w:t>/images/help/WOS/</w:t>
        </w:r>
        <w:proofErr w:type="spellStart"/>
        <w:r w:rsidRPr="008F18B1">
          <w:rPr>
            <w:rStyle w:val="Hipercze"/>
            <w:sz w:val="16"/>
            <w:lang w:val="en-US"/>
          </w:rPr>
          <w:t>A_abrvjt.html</w:t>
        </w:r>
        <w:proofErr w:type="spellEnd"/>
      </w:hyperlink>
    </w:p>
    <w:p w14:paraId="6D2CB555" w14:textId="77777777" w:rsidR="00AD0C2B" w:rsidRDefault="00AD0C2B" w:rsidP="00AD0C2B">
      <w:pPr>
        <w:pStyle w:val="CEBibliography"/>
        <w:rPr>
          <w:spacing w:val="-2"/>
          <w:lang w:val="en-US"/>
        </w:rPr>
      </w:pPr>
    </w:p>
    <w:p w14:paraId="2FB023FA" w14:textId="77777777" w:rsidR="00AD0C2B" w:rsidRPr="006315AB" w:rsidRDefault="00AD0C2B" w:rsidP="002C77F5">
      <w:pPr>
        <w:pStyle w:val="RVBibliography"/>
        <w:jc w:val="both"/>
        <w:rPr>
          <w:lang w:val="en-US"/>
        </w:rPr>
      </w:pPr>
    </w:p>
    <w:p w14:paraId="73AD9018" w14:textId="0A37000A" w:rsidR="009F2C3F" w:rsidRPr="006315AB" w:rsidRDefault="009F2C3F" w:rsidP="009F2C3F">
      <w:pPr>
        <w:jc w:val="both"/>
        <w:rPr>
          <w:iCs/>
          <w:szCs w:val="20"/>
          <w:lang w:val="en-US"/>
        </w:rPr>
        <w:sectPr w:rsidR="009F2C3F" w:rsidRPr="006315AB" w:rsidSect="00063F5D">
          <w:type w:val="continuous"/>
          <w:pgSz w:w="11906" w:h="16838" w:code="9"/>
          <w:pgMar w:top="1418" w:right="851" w:bottom="1418" w:left="1134" w:header="709" w:footer="902" w:gutter="0"/>
          <w:cols w:num="2" w:space="284"/>
          <w:titlePg/>
          <w:docGrid w:linePitch="360"/>
        </w:sectPr>
      </w:pPr>
    </w:p>
    <w:p w14:paraId="647DD151" w14:textId="77D85783" w:rsidR="0050395F" w:rsidRPr="009F2C3F" w:rsidRDefault="0050395F" w:rsidP="006315AB">
      <w:pPr>
        <w:pStyle w:val="RVBodytext"/>
        <w:rPr>
          <w:color w:val="0D0D0D" w:themeColor="text1" w:themeTint="F2"/>
        </w:rPr>
      </w:pPr>
    </w:p>
    <w:p w14:paraId="49D40025" w14:textId="77777777" w:rsidR="0050395F" w:rsidRPr="009F2C3F" w:rsidRDefault="0050395F" w:rsidP="006315AB">
      <w:pPr>
        <w:pStyle w:val="RVBodytext"/>
        <w:sectPr w:rsidR="0050395F" w:rsidRPr="009F2C3F" w:rsidSect="00063F5D">
          <w:headerReference w:type="first" r:id="rId21"/>
          <w:type w:val="continuous"/>
          <w:pgSz w:w="11906" w:h="16838" w:code="9"/>
          <w:pgMar w:top="1418" w:right="851" w:bottom="1418" w:left="1134" w:header="851" w:footer="902" w:gutter="0"/>
          <w:cols w:space="509"/>
          <w:titlePg/>
          <w:docGrid w:linePitch="360"/>
        </w:sectPr>
      </w:pPr>
    </w:p>
    <w:p w14:paraId="783C923D" w14:textId="488D829B" w:rsidR="0050395F" w:rsidRPr="0050395F" w:rsidRDefault="0050395F" w:rsidP="002C77F5">
      <w:pPr>
        <w:pStyle w:val="RVBodytext"/>
      </w:pPr>
    </w:p>
    <w:sectPr w:rsidR="0050395F" w:rsidRPr="0050395F" w:rsidSect="0050395F">
      <w:type w:val="continuous"/>
      <w:pgSz w:w="11906" w:h="16838" w:code="9"/>
      <w:pgMar w:top="1418" w:right="851" w:bottom="1418" w:left="1134" w:header="851" w:footer="902" w:gutter="0"/>
      <w:cols w:space="5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50BA58" w14:textId="77777777" w:rsidR="00434D21" w:rsidRDefault="00434D21">
      <w:r>
        <w:separator/>
      </w:r>
    </w:p>
  </w:endnote>
  <w:endnote w:type="continuationSeparator" w:id="0">
    <w:p w14:paraId="0B0826CC" w14:textId="77777777" w:rsidR="00434D21" w:rsidRDefault="0043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1" w:fontKey="{63750297-6B34-4210-B0F6-E81217A594E8}"/>
    <w:embedBold r:id="rId2" w:fontKey="{DFC39052-FB76-4B59-BB90-4723A77AC7AD}"/>
    <w:embedItalic r:id="rId3" w:fontKey="{0513630E-776F-4720-970A-FA8F89FF7381}"/>
    <w:embedBoldItalic r:id="rId4" w:fontKey="{3762765C-A0D9-4CBC-98D8-166B001A19CB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A90B1B07-B017-42E0-92BF-E35932C1FEEF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6" w:fontKey="{BA106DB5-DFC9-400D-8388-8BE77FA11158}"/>
    <w:embedBold r:id="rId7" w:fontKey="{8E932166-1405-4789-9D3D-5E5EF75BF505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  <w:embedRegular r:id="rId8" w:fontKey="{1AABFED1-48E2-4E1E-BC0D-D1FD5AF91AD2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9" w:fontKey="{6704999F-A688-4BD3-9BA5-254CFAF65D2C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0" w:fontKey="{9CDF46A6-113C-4B7A-99CB-D5362D983F5F}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1" w:fontKey="{5EB136B3-DACE-4FC6-A6CD-DBCADED9BB64}"/>
    <w:embedItalic r:id="rId12" w:fontKey="{4A8E4FB3-FF69-46D8-955A-68627FC862C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3" w:fontKey="{10BFD45A-1EC7-4429-90E1-80D969112F1D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4" w:fontKey="{87305C26-4AA2-480A-B7AD-24373D06542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D951AF" w14:textId="4309E296" w:rsidR="00063F5D" w:rsidRPr="00530909" w:rsidRDefault="006315AB" w:rsidP="00681783">
    <w:pPr>
      <w:pStyle w:val="Stopka"/>
      <w:rPr>
        <w:lang w:val="pl-PL"/>
      </w:rPr>
    </w:pPr>
    <w:r w:rsidRPr="006315AB">
      <w:rPr>
        <w:rStyle w:val="Numerstrony"/>
        <w:lang w:val="pl-PL"/>
      </w:rPr>
      <w:fldChar w:fldCharType="begin"/>
    </w:r>
    <w:r w:rsidRPr="006315AB">
      <w:rPr>
        <w:rStyle w:val="Numerstrony"/>
        <w:lang w:val="pl-PL"/>
      </w:rPr>
      <w:instrText xml:space="preserve"> PAGE   \* MERGEFORMAT </w:instrText>
    </w:r>
    <w:r w:rsidRPr="006315AB">
      <w:rPr>
        <w:rStyle w:val="Numerstrony"/>
        <w:lang w:val="pl-PL"/>
      </w:rPr>
      <w:fldChar w:fldCharType="separate"/>
    </w:r>
    <w:r w:rsidR="00AD0C2B">
      <w:rPr>
        <w:rStyle w:val="Numerstrony"/>
        <w:noProof/>
        <w:lang w:val="pl-PL"/>
      </w:rPr>
      <w:t>4</w:t>
    </w:r>
    <w:r w:rsidRPr="006315AB">
      <w:rPr>
        <w:rStyle w:val="Numerstrony"/>
        <w:noProof/>
        <w:lang w:val="pl-PL"/>
      </w:rPr>
      <w:fldChar w:fldCharType="end"/>
    </w:r>
    <w:r w:rsidR="00093ECD" w:rsidRPr="00105378">
      <w:rPr>
        <w:rStyle w:val="Numerstrony"/>
        <w:lang w:val="pl-PL"/>
      </w:rPr>
      <w:tab/>
      <w:t>RAIL VEHICLES</w:t>
    </w:r>
    <w:r w:rsidR="00093ECD">
      <w:rPr>
        <w:rStyle w:val="Numerstrony"/>
        <w:lang w:val="pl-PL"/>
      </w:rPr>
      <w:t>/</w:t>
    </w:r>
    <w:r w:rsidR="00093ECD" w:rsidRPr="00105378">
      <w:rPr>
        <w:rStyle w:val="Numerstrony"/>
        <w:lang w:val="pl-PL"/>
      </w:rPr>
      <w:t>POJAZDY SZYNOWE</w:t>
    </w:r>
    <w:r w:rsidR="00093ECD">
      <w:rPr>
        <w:rStyle w:val="Numerstrony"/>
        <w:lang w:val="pl-PL"/>
      </w:rPr>
      <w:t xml:space="preserve"> X, 0000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B61B59" w14:textId="3F7BC2AF" w:rsidR="00063F5D" w:rsidRPr="004B3F5D" w:rsidRDefault="00203205" w:rsidP="00681783">
    <w:pPr>
      <w:pStyle w:val="RVFootnote1"/>
    </w:pPr>
    <w:r w:rsidRPr="00105378">
      <w:rPr>
        <w:rStyle w:val="Numerstrony"/>
        <w:lang w:val="pl-PL"/>
      </w:rPr>
      <w:t>RAIL VEHICLES</w:t>
    </w:r>
    <w:r w:rsidR="00093ECD">
      <w:rPr>
        <w:rStyle w:val="Numerstrony"/>
        <w:lang w:val="pl-PL"/>
      </w:rPr>
      <w:t>/</w:t>
    </w:r>
    <w:r w:rsidR="00727F60" w:rsidRPr="00105378">
      <w:rPr>
        <w:rStyle w:val="Numerstrony"/>
        <w:lang w:val="pl-PL"/>
      </w:rPr>
      <w:t>POJAZDY SZYNOWE</w:t>
    </w:r>
    <w:r w:rsidR="00E017FD">
      <w:rPr>
        <w:rStyle w:val="Numerstrony"/>
        <w:lang w:val="pl-PL"/>
      </w:rPr>
      <w:t xml:space="preserve">  X</w:t>
    </w:r>
    <w:r w:rsidR="00093ECD">
      <w:rPr>
        <w:rStyle w:val="Numerstrony"/>
        <w:lang w:val="pl-PL"/>
      </w:rPr>
      <w:t>,</w:t>
    </w:r>
    <w:r w:rsidR="000C64D4" w:rsidRPr="00105378">
      <w:rPr>
        <w:rStyle w:val="Numerstrony"/>
        <w:lang w:val="pl-PL"/>
      </w:rPr>
      <w:t xml:space="preserve"> </w:t>
    </w:r>
    <w:r w:rsidR="0006685C" w:rsidRPr="00105378">
      <w:rPr>
        <w:rStyle w:val="Numerstrony"/>
        <w:lang w:val="pl-PL"/>
      </w:rPr>
      <w:t>0000</w:t>
    </w:r>
    <w:r w:rsidR="00063F5D" w:rsidRPr="00105378">
      <w:rPr>
        <w:rStyle w:val="Numerstrony"/>
        <w:lang w:val="pl-PL"/>
      </w:rPr>
      <w:tab/>
    </w:r>
    <w:r w:rsidR="006315AB" w:rsidRPr="006315AB">
      <w:rPr>
        <w:rStyle w:val="Numerstrony"/>
        <w:lang w:val="pl-PL"/>
      </w:rPr>
      <w:fldChar w:fldCharType="begin"/>
    </w:r>
    <w:r w:rsidR="006315AB" w:rsidRPr="006315AB">
      <w:rPr>
        <w:rStyle w:val="Numerstrony"/>
        <w:lang w:val="pl-PL"/>
      </w:rPr>
      <w:instrText xml:space="preserve"> PAGE   \* MERGEFORMAT </w:instrText>
    </w:r>
    <w:r w:rsidR="006315AB" w:rsidRPr="006315AB">
      <w:rPr>
        <w:rStyle w:val="Numerstrony"/>
        <w:lang w:val="pl-PL"/>
      </w:rPr>
      <w:fldChar w:fldCharType="separate"/>
    </w:r>
    <w:r w:rsidR="002458A1">
      <w:rPr>
        <w:rStyle w:val="Numerstrony"/>
        <w:noProof/>
        <w:lang w:val="pl-PL"/>
      </w:rPr>
      <w:t>5</w:t>
    </w:r>
    <w:r w:rsidR="006315AB" w:rsidRPr="006315AB">
      <w:rPr>
        <w:rStyle w:val="Numerstrony"/>
        <w:noProof/>
        <w:lang w:val="pl-P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301F" w14:textId="7E1213BF" w:rsidR="00177FE9" w:rsidRPr="006315AB" w:rsidRDefault="006315AB" w:rsidP="001334C5">
    <w:pPr>
      <w:pStyle w:val="Stopka"/>
    </w:pPr>
    <w:r w:rsidRPr="006315AB">
      <w:rPr>
        <w:rStyle w:val="Numerstrony"/>
        <w:vertAlign w:val="superscript"/>
      </w:rPr>
      <w:t>*</w:t>
    </w:r>
    <w:r>
      <w:rPr>
        <w:rStyle w:val="Numerstrony"/>
      </w:rPr>
      <w:t xml:space="preserve"> </w:t>
    </w:r>
    <w:r w:rsidRPr="005B3A97">
      <w:rPr>
        <w:rStyle w:val="Numerstrony"/>
        <w:color w:val="FF0000"/>
        <w:sz w:val="16"/>
      </w:rPr>
      <w:t>Corresponding author</w:t>
    </w:r>
    <w:r w:rsidRPr="006315AB">
      <w:rPr>
        <w:rStyle w:val="Numerstrony"/>
        <w:sz w:val="16"/>
      </w:rPr>
      <w:t xml:space="preserve">: </w:t>
    </w:r>
    <w:hyperlink r:id="rId1" w:history="1">
      <w:r w:rsidRPr="007B07FA">
        <w:rPr>
          <w:rStyle w:val="Hipercze"/>
          <w:color w:val="0070C0"/>
          <w:sz w:val="16"/>
          <w:u w:val="none"/>
        </w:rPr>
        <w:t>xxxx.xxx@xxx.xxx</w:t>
      </w:r>
    </w:hyperlink>
    <w:r w:rsidRPr="006315AB">
      <w:rPr>
        <w:rStyle w:val="Numerstrony"/>
        <w:sz w:val="16"/>
      </w:rPr>
      <w:t xml:space="preserve"> (N. Name)</w:t>
    </w:r>
    <w:r w:rsidR="00681783" w:rsidRPr="006315AB">
      <w:rPr>
        <w:rStyle w:val="Numerstrony"/>
      </w:rPr>
      <w:tab/>
    </w:r>
    <w:r w:rsidRPr="006315AB">
      <w:rPr>
        <w:rStyle w:val="Numerstrony"/>
        <w:lang w:val="pl-PL"/>
      </w:rPr>
      <w:fldChar w:fldCharType="begin"/>
    </w:r>
    <w:r w:rsidRPr="006315AB">
      <w:rPr>
        <w:rStyle w:val="Numerstrony"/>
      </w:rPr>
      <w:instrText xml:space="preserve"> PAGE   \* MERGEFORMAT </w:instrText>
    </w:r>
    <w:r w:rsidRPr="006315AB">
      <w:rPr>
        <w:rStyle w:val="Numerstrony"/>
        <w:lang w:val="pl-PL"/>
      </w:rPr>
      <w:fldChar w:fldCharType="separate"/>
    </w:r>
    <w:r w:rsidR="00AD0C2B">
      <w:rPr>
        <w:rStyle w:val="Numerstrony"/>
        <w:noProof/>
      </w:rPr>
      <w:t>3</w:t>
    </w:r>
    <w:r w:rsidRPr="006315AB">
      <w:rPr>
        <w:rStyle w:val="Numerstrony"/>
        <w:noProof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BF9F45" w14:textId="77777777" w:rsidR="00434D21" w:rsidRDefault="00434D21">
      <w:r>
        <w:separator/>
      </w:r>
    </w:p>
  </w:footnote>
  <w:footnote w:type="continuationSeparator" w:id="0">
    <w:p w14:paraId="7B4DE00E" w14:textId="77777777" w:rsidR="00434D21" w:rsidRDefault="00434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5AACCA" w14:textId="77777777" w:rsidR="00105378" w:rsidRDefault="00105378" w:rsidP="00105378">
    <w:pPr>
      <w:pStyle w:val="RVTitlePageTopRight"/>
      <w:tabs>
        <w:tab w:val="clear" w:pos="4536"/>
        <w:tab w:val="clear" w:pos="9072"/>
      </w:tabs>
      <w:jc w:val="left"/>
    </w:pPr>
  </w:p>
  <w:p w14:paraId="1D86C23A" w14:textId="02598BF3" w:rsidR="00105378" w:rsidRPr="00105378" w:rsidRDefault="00105378" w:rsidP="00105378">
    <w:pPr>
      <w:pStyle w:val="RVTitlePageTopRight"/>
      <w:tabs>
        <w:tab w:val="clear" w:pos="4536"/>
        <w:tab w:val="clear" w:pos="9072"/>
      </w:tabs>
      <w:jc w:val="left"/>
    </w:pPr>
    <w:proofErr w:type="spellStart"/>
    <w:r w:rsidRPr="00235608">
      <w:t>T</w:t>
    </w:r>
    <w:r>
      <w:t>itle</w:t>
    </w:r>
    <w:proofErr w:type="spellEnd"/>
    <w:r>
      <w:t xml:space="preserve"> of the </w:t>
    </w:r>
    <w:proofErr w:type="spellStart"/>
    <w:r>
      <w:t>paper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A7511D" w14:textId="77777777" w:rsidR="00063F5D" w:rsidRDefault="00063F5D" w:rsidP="007E450C">
    <w:pPr>
      <w:pStyle w:val="Nagwek"/>
      <w:rPr>
        <w:color w:val="0070C0"/>
        <w:szCs w:val="20"/>
        <w:lang w:val="en-US"/>
      </w:rPr>
    </w:pPr>
  </w:p>
  <w:p w14:paraId="29DF7E2F" w14:textId="77777777" w:rsidR="00063F5D" w:rsidRPr="00235608" w:rsidRDefault="00063F5D" w:rsidP="007E450C">
    <w:pPr>
      <w:pStyle w:val="Nagwek"/>
      <w:pBdr>
        <w:bottom w:val="single" w:sz="12" w:space="1" w:color="auto"/>
      </w:pBdr>
      <w:spacing w:after="120"/>
      <w:rPr>
        <w:color w:val="0070C0"/>
        <w:sz w:val="18"/>
        <w:szCs w:val="20"/>
        <w:lang w:val="en-US"/>
      </w:rPr>
    </w:pPr>
    <w:r w:rsidRPr="00D23815">
      <w:rPr>
        <w:i/>
        <w:color w:val="0070C0"/>
        <w:sz w:val="18"/>
        <w:szCs w:val="20"/>
        <w:lang w:val="en-US"/>
      </w:rPr>
      <w:t xml:space="preserve">Article citation info: </w:t>
    </w:r>
    <w:r w:rsidRPr="00D23815">
      <w:rPr>
        <w:i/>
        <w:color w:val="0070C0"/>
        <w:sz w:val="18"/>
        <w:szCs w:val="20"/>
        <w:lang w:val="en-US"/>
      </w:rPr>
      <w:br/>
    </w:r>
    <w:r w:rsidRPr="00235608">
      <w:rPr>
        <w:color w:val="0070C0"/>
        <w:sz w:val="18"/>
        <w:szCs w:val="20"/>
        <w:lang w:val="en-US"/>
      </w:rPr>
      <w:t xml:space="preserve">NAME, S. Title of article. </w:t>
    </w:r>
    <w:r w:rsidRPr="006264C6">
      <w:rPr>
        <w:i/>
        <w:color w:val="0070C0"/>
        <w:sz w:val="18"/>
        <w:szCs w:val="20"/>
        <w:lang w:val="en-US"/>
      </w:rPr>
      <w:t>Combustion Engines</w:t>
    </w:r>
    <w:r w:rsidRPr="00235608">
      <w:rPr>
        <w:color w:val="0070C0"/>
        <w:sz w:val="18"/>
        <w:szCs w:val="20"/>
        <w:lang w:val="en-US"/>
      </w:rPr>
      <w:t xml:space="preserve">. 2017, </w:t>
    </w:r>
    <w:r w:rsidRPr="00D23815">
      <w:rPr>
        <w:b/>
        <w:color w:val="0070C0"/>
        <w:sz w:val="18"/>
        <w:szCs w:val="20"/>
        <w:lang w:val="en-US"/>
      </w:rPr>
      <w:t>170</w:t>
    </w:r>
    <w:r w:rsidRPr="00235608">
      <w:rPr>
        <w:color w:val="0070C0"/>
        <w:sz w:val="18"/>
        <w:szCs w:val="20"/>
        <w:lang w:val="en-US"/>
      </w:rPr>
      <w:t>(3), xx-xx. DOI: 10.19206/CE-2017-XXX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B7CB9B" w14:textId="77777777" w:rsidR="00063F5D" w:rsidRDefault="00063F5D" w:rsidP="00063F5D">
    <w:pPr>
      <w:pStyle w:val="Nagwek"/>
      <w:rPr>
        <w:color w:val="0070C0"/>
        <w:szCs w:val="20"/>
        <w:lang w:val="en-US"/>
      </w:rPr>
    </w:pPr>
  </w:p>
  <w:p w14:paraId="080ACA62" w14:textId="68072F0E" w:rsidR="00063F5D" w:rsidRPr="00AD0C2B" w:rsidRDefault="00063F5D" w:rsidP="00827C17">
    <w:pPr>
      <w:pStyle w:val="RVCitation"/>
      <w:rPr>
        <w:i w:val="0"/>
        <w:color w:val="FF0000"/>
        <w:lang w:val="pl-PL"/>
      </w:rPr>
    </w:pPr>
    <w:r w:rsidRPr="004B4799">
      <w:rPr>
        <w:i w:val="0"/>
        <w:iCs/>
      </w:rPr>
      <w:t>Article citation info</w:t>
    </w:r>
    <w:r w:rsidR="00AD0C2B">
      <w:rPr>
        <w:i w:val="0"/>
        <w:iCs/>
      </w:rPr>
      <w:t xml:space="preserve"> </w:t>
    </w:r>
    <w:r w:rsidR="00AD0C2B" w:rsidRPr="00AD0C2B">
      <w:rPr>
        <w:iCs/>
        <w:color w:val="FF0000"/>
      </w:rPr>
      <w:t>(</w:t>
    </w:r>
    <w:r w:rsidR="00AD0C2B" w:rsidRPr="00AD0C2B">
      <w:rPr>
        <w:color w:val="FF0000"/>
      </w:rPr>
      <w:t>Vancouver style)</w:t>
    </w:r>
    <w:r w:rsidRPr="00AD0C2B">
      <w:rPr>
        <w:i w:val="0"/>
        <w:iCs/>
        <w:color w:val="FF0000"/>
      </w:rPr>
      <w:t xml:space="preserve">: </w:t>
    </w:r>
    <w:r w:rsidRPr="004B4799">
      <w:rPr>
        <w:i w:val="0"/>
        <w:iCs/>
      </w:rPr>
      <w:br/>
    </w:r>
    <w:r w:rsidR="00B3072E" w:rsidRPr="004B4799">
      <w:rPr>
        <w:i w:val="0"/>
        <w:iCs/>
        <w:color w:val="FF0000"/>
      </w:rPr>
      <w:t xml:space="preserve">(The data will be supplemented by the Editorial </w:t>
    </w:r>
    <w:r w:rsidR="00B3072E" w:rsidRPr="004B3F5D">
      <w:rPr>
        <w:i w:val="0"/>
        <w:iCs/>
        <w:color w:val="FF0000"/>
      </w:rPr>
      <w:t>Board!)</w:t>
    </w:r>
    <w:r w:rsidR="00605C41" w:rsidRPr="004B3F5D">
      <w:rPr>
        <w:i w:val="0"/>
        <w:iCs/>
        <w:color w:val="FF0000"/>
      </w:rPr>
      <w:t xml:space="preserve"> </w:t>
    </w:r>
    <w:r w:rsidR="00C51962" w:rsidRPr="00AA46DF">
      <w:rPr>
        <w:i w:val="0"/>
        <w:color w:val="FF0000"/>
      </w:rPr>
      <w:t>F</w:t>
    </w:r>
    <w:r w:rsidR="003F4AEB" w:rsidRPr="00AA46DF">
      <w:rPr>
        <w:i w:val="0"/>
        <w:color w:val="FF0000"/>
      </w:rPr>
      <w:t>amily</w:t>
    </w:r>
    <w:r w:rsidR="00C51962" w:rsidRPr="00AA46DF">
      <w:rPr>
        <w:i w:val="0"/>
        <w:iCs/>
        <w:color w:val="FF0000"/>
      </w:rPr>
      <w:t xml:space="preserve"> </w:t>
    </w:r>
    <w:r w:rsidRPr="00AA46DF">
      <w:rPr>
        <w:i w:val="0"/>
        <w:color w:val="FF0000"/>
      </w:rPr>
      <w:t>N</w:t>
    </w:r>
    <w:r w:rsidR="003F4AEB" w:rsidRPr="00AA46DF">
      <w:rPr>
        <w:i w:val="0"/>
        <w:color w:val="FF0000"/>
      </w:rPr>
      <w:t>ame</w:t>
    </w:r>
    <w:r w:rsidR="0038370F" w:rsidRPr="00AA46DF">
      <w:rPr>
        <w:i w:val="0"/>
        <w:color w:val="FF0000"/>
      </w:rPr>
      <w:t xml:space="preserve"> </w:t>
    </w:r>
    <w:r w:rsidR="00C51962" w:rsidRPr="00AA46DF">
      <w:rPr>
        <w:i w:val="0"/>
        <w:color w:val="FF0000"/>
      </w:rPr>
      <w:t>N</w:t>
    </w:r>
    <w:r w:rsidRPr="00AA46DF">
      <w:rPr>
        <w:i w:val="0"/>
        <w:iCs/>
        <w:color w:val="FF0000"/>
      </w:rPr>
      <w:t>.</w:t>
    </w:r>
    <w:r w:rsidR="00AA46DF">
      <w:rPr>
        <w:i w:val="0"/>
        <w:color w:val="FF0000"/>
      </w:rPr>
      <w:t xml:space="preserve"> </w:t>
    </w:r>
    <w:r w:rsidRPr="00AA46DF">
      <w:rPr>
        <w:i w:val="0"/>
        <w:color w:val="FF0000"/>
      </w:rPr>
      <w:t xml:space="preserve">Title of article. </w:t>
    </w:r>
    <w:r w:rsidR="00BD3C0E" w:rsidRPr="00AD0C2B">
      <w:rPr>
        <w:i w:val="0"/>
        <w:color w:val="FF0000"/>
        <w:lang w:val="en-GB"/>
      </w:rPr>
      <w:t>R</w:t>
    </w:r>
    <w:r w:rsidR="00AA46DF" w:rsidRPr="00AD0C2B">
      <w:rPr>
        <w:i w:val="0"/>
        <w:color w:val="FF0000"/>
        <w:lang w:val="en-GB"/>
      </w:rPr>
      <w:t>ail</w:t>
    </w:r>
    <w:r w:rsidR="00A03493" w:rsidRPr="00AD0C2B">
      <w:rPr>
        <w:i w:val="0"/>
        <w:color w:val="FF0000"/>
        <w:lang w:val="en-GB"/>
      </w:rPr>
      <w:t xml:space="preserve"> </w:t>
    </w:r>
    <w:r w:rsidR="00AA46DF" w:rsidRPr="00AD0C2B">
      <w:rPr>
        <w:i w:val="0"/>
        <w:color w:val="FF0000"/>
        <w:lang w:val="en-GB"/>
      </w:rPr>
      <w:t>Vehicles/</w:t>
    </w:r>
    <w:proofErr w:type="spellStart"/>
    <w:r w:rsidR="00A03493" w:rsidRPr="00AD0C2B">
      <w:rPr>
        <w:i w:val="0"/>
        <w:color w:val="FF0000"/>
        <w:lang w:val="en-GB"/>
      </w:rPr>
      <w:t>P</w:t>
    </w:r>
    <w:r w:rsidR="00AA46DF" w:rsidRPr="00AD0C2B">
      <w:rPr>
        <w:i w:val="0"/>
        <w:color w:val="FF0000"/>
        <w:lang w:val="en-GB"/>
      </w:rPr>
      <w:t>ojazdy</w:t>
    </w:r>
    <w:proofErr w:type="spellEnd"/>
    <w:r w:rsidR="00AA46DF" w:rsidRPr="00AD0C2B">
      <w:rPr>
        <w:i w:val="0"/>
        <w:color w:val="FF0000"/>
        <w:lang w:val="en-GB"/>
      </w:rPr>
      <w:t xml:space="preserve"> </w:t>
    </w:r>
    <w:proofErr w:type="spellStart"/>
    <w:r w:rsidR="00AA46DF" w:rsidRPr="00AD0C2B">
      <w:rPr>
        <w:i w:val="0"/>
        <w:color w:val="FF0000"/>
        <w:lang w:val="en-GB"/>
      </w:rPr>
      <w:t>Szynowe</w:t>
    </w:r>
    <w:proofErr w:type="spellEnd"/>
    <w:r w:rsidRPr="00AD0C2B">
      <w:rPr>
        <w:i w:val="0"/>
        <w:color w:val="FF0000"/>
        <w:lang w:val="en-GB"/>
      </w:rPr>
      <w:t xml:space="preserve">. </w:t>
    </w:r>
    <w:r w:rsidR="0006685C" w:rsidRPr="00AD0C2B">
      <w:rPr>
        <w:i w:val="0"/>
        <w:color w:val="FF0000"/>
        <w:lang w:val="pl-PL"/>
      </w:rPr>
      <w:t>0000</w:t>
    </w:r>
    <w:r w:rsidR="00AD0C2B">
      <w:rPr>
        <w:i w:val="0"/>
        <w:color w:val="FF0000"/>
        <w:lang w:val="pl-PL"/>
      </w:rPr>
      <w:t>;(</w:t>
    </w:r>
    <w:r w:rsidR="00E57CB7" w:rsidRPr="00AD0C2B">
      <w:rPr>
        <w:bCs/>
        <w:i w:val="0"/>
        <w:iCs/>
        <w:color w:val="FF0000"/>
        <w:lang w:val="pl-PL"/>
      </w:rPr>
      <w:t>x</w:t>
    </w:r>
    <w:r w:rsidR="00BC394A" w:rsidRPr="00AD0C2B">
      <w:rPr>
        <w:bCs/>
        <w:i w:val="0"/>
        <w:iCs/>
        <w:color w:val="FF0000"/>
        <w:lang w:val="pl-PL"/>
      </w:rPr>
      <w:t>x</w:t>
    </w:r>
    <w:r w:rsidR="00AD0C2B">
      <w:rPr>
        <w:bCs/>
        <w:i w:val="0"/>
        <w:iCs/>
        <w:color w:val="FF0000"/>
        <w:lang w:val="pl-PL"/>
      </w:rPr>
      <w:t>):</w:t>
    </w:r>
    <w:r w:rsidRPr="00AD0C2B">
      <w:rPr>
        <w:i w:val="0"/>
        <w:iCs/>
        <w:color w:val="FF0000"/>
        <w:lang w:val="pl-PL"/>
      </w:rPr>
      <w:t>xx-xx</w:t>
    </w:r>
    <w:r w:rsidRPr="00AD0C2B">
      <w:rPr>
        <w:i w:val="0"/>
        <w:color w:val="FF0000"/>
        <w:lang w:val="pl-PL"/>
      </w:rPr>
      <w:t xml:space="preserve">. </w:t>
    </w:r>
    <w:r w:rsidR="00C51962" w:rsidRPr="00AD0C2B">
      <w:rPr>
        <w:i w:val="0"/>
        <w:iCs/>
        <w:color w:val="FF0000"/>
        <w:lang w:val="pl-PL"/>
      </w:rPr>
      <w:t>https://doi.org/</w:t>
    </w:r>
    <w:r w:rsidRPr="00AD0C2B">
      <w:rPr>
        <w:i w:val="0"/>
        <w:iCs/>
        <w:color w:val="FF0000"/>
        <w:lang w:val="pl-PL"/>
      </w:rPr>
      <w:t>10.</w:t>
    </w:r>
    <w:r w:rsidR="00BD3C0E" w:rsidRPr="00AD0C2B">
      <w:rPr>
        <w:i w:val="0"/>
        <w:iCs/>
        <w:color w:val="FF0000"/>
        <w:lang w:val="pl-PL"/>
      </w:rPr>
      <w:t>53502</w:t>
    </w:r>
    <w:r w:rsidRPr="00AD0C2B">
      <w:rPr>
        <w:i w:val="0"/>
        <w:iCs/>
        <w:color w:val="FF0000"/>
        <w:lang w:val="pl-PL"/>
      </w:rPr>
      <w:t>/</w:t>
    </w:r>
    <w:r w:rsidR="00BD3C0E" w:rsidRPr="00AD0C2B">
      <w:rPr>
        <w:i w:val="0"/>
        <w:iCs/>
        <w:color w:val="FF0000"/>
        <w:lang w:val="pl-PL"/>
      </w:rPr>
      <w:t>RAIL</w:t>
    </w:r>
    <w:r w:rsidR="00AA46DF" w:rsidRPr="00AD0C2B">
      <w:rPr>
        <w:i w:val="0"/>
        <w:iCs/>
        <w:color w:val="FF0000"/>
        <w:lang w:val="pl-PL"/>
      </w:rPr>
      <w:t>-XXXXX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B2B4E2" w14:textId="77777777" w:rsidR="00063F5D" w:rsidRDefault="00063F5D" w:rsidP="00105378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after="120"/>
      <w:jc w:val="right"/>
      <w:rPr>
        <w:i/>
        <w:sz w:val="18"/>
      </w:rPr>
    </w:pPr>
  </w:p>
  <w:p w14:paraId="34D23185" w14:textId="77777777" w:rsidR="00063F5D" w:rsidRPr="00063F5D" w:rsidRDefault="00063F5D" w:rsidP="00605176">
    <w:pPr>
      <w:pStyle w:val="RVTitlePageTopRight"/>
    </w:pPr>
    <w:proofErr w:type="spellStart"/>
    <w:r w:rsidRPr="00235608">
      <w:t>T</w:t>
    </w:r>
    <w:r>
      <w:t>itle</w:t>
    </w:r>
    <w:proofErr w:type="spellEnd"/>
    <w:r>
      <w:t xml:space="preserve"> of the </w:t>
    </w:r>
    <w:proofErr w:type="spellStart"/>
    <w:r>
      <w:t>paper</w:t>
    </w:r>
    <w:proofErr w:type="spellEnd"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66A7B" w14:textId="77777777" w:rsidR="0050395F" w:rsidRDefault="0050395F" w:rsidP="0050395F">
    <w:pPr>
      <w:pStyle w:val="Nagwek"/>
      <w:pBdr>
        <w:bottom w:val="single" w:sz="12" w:space="1" w:color="auto"/>
      </w:pBdr>
      <w:spacing w:after="120"/>
      <w:rPr>
        <w:i/>
        <w:sz w:val="18"/>
      </w:rPr>
    </w:pPr>
  </w:p>
  <w:p w14:paraId="7BDFB3BE" w14:textId="77777777" w:rsidR="0050395F" w:rsidRPr="0050395F" w:rsidRDefault="0050395F" w:rsidP="0050395F">
    <w:pPr>
      <w:pStyle w:val="Nagwek"/>
      <w:pBdr>
        <w:bottom w:val="single" w:sz="12" w:space="1" w:color="auto"/>
      </w:pBdr>
      <w:spacing w:after="120"/>
      <w:rPr>
        <w:i/>
        <w:sz w:val="18"/>
      </w:rPr>
    </w:pPr>
    <w:proofErr w:type="spellStart"/>
    <w:r w:rsidRPr="00235608">
      <w:rPr>
        <w:i/>
        <w:sz w:val="18"/>
      </w:rPr>
      <w:t>T</w:t>
    </w:r>
    <w:r>
      <w:rPr>
        <w:i/>
        <w:sz w:val="18"/>
      </w:rPr>
      <w:t>itle</w:t>
    </w:r>
    <w:proofErr w:type="spellEnd"/>
    <w:r>
      <w:rPr>
        <w:i/>
        <w:sz w:val="18"/>
      </w:rPr>
      <w:t xml:space="preserve"> of the </w:t>
    </w:r>
    <w:proofErr w:type="spellStart"/>
    <w:r>
      <w:rPr>
        <w:i/>
        <w:sz w:val="18"/>
      </w:rPr>
      <w:t>paper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18E7"/>
    <w:multiLevelType w:val="hybridMultilevel"/>
    <w:tmpl w:val="407C2B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61081"/>
    <w:multiLevelType w:val="hybridMultilevel"/>
    <w:tmpl w:val="BFC44400"/>
    <w:lvl w:ilvl="0" w:tplc="0CB4A1CC">
      <w:start w:val="1"/>
      <w:numFmt w:val="decimal"/>
      <w:pStyle w:val="Pkty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30D34168"/>
    <w:multiLevelType w:val="multilevel"/>
    <w:tmpl w:val="9322EEB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74"/>
        </w:tabs>
        <w:ind w:left="1474" w:hanging="1134"/>
      </w:pPr>
      <w:rPr>
        <w:rFonts w:hint="default"/>
      </w:rPr>
    </w:lvl>
    <w:lvl w:ilvl="2">
      <w:start w:val="1"/>
      <w:numFmt w:val="decimal"/>
      <w:lvlText w:val="%1.%3.%2."/>
      <w:lvlJc w:val="left"/>
      <w:pPr>
        <w:tabs>
          <w:tab w:val="num" w:pos="108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34025D5A"/>
    <w:multiLevelType w:val="hybridMultilevel"/>
    <w:tmpl w:val="B35AFFB0"/>
    <w:lvl w:ilvl="0" w:tplc="511E4A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6D12AC6"/>
    <w:multiLevelType w:val="multilevel"/>
    <w:tmpl w:val="93CA3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3D10E5"/>
    <w:multiLevelType w:val="hybridMultilevel"/>
    <w:tmpl w:val="F9F85614"/>
    <w:lvl w:ilvl="0" w:tplc="BAFE1C12">
      <w:numFmt w:val="bullet"/>
      <w:pStyle w:val="bulet2"/>
      <w:lvlText w:val=""/>
      <w:lvlJc w:val="left"/>
      <w:pPr>
        <w:tabs>
          <w:tab w:val="num" w:pos="735"/>
        </w:tabs>
        <w:ind w:left="735" w:hanging="375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421C6E"/>
    <w:multiLevelType w:val="hybridMultilevel"/>
    <w:tmpl w:val="0220E3AE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55C66032"/>
    <w:multiLevelType w:val="hybridMultilevel"/>
    <w:tmpl w:val="77B4CF74"/>
    <w:lvl w:ilvl="0" w:tplc="807C796C">
      <w:start w:val="1"/>
      <w:numFmt w:val="decimal"/>
      <w:pStyle w:val="StylPrzezrocze12pt"/>
      <w:lvlText w:val="Przezrocze %1"/>
      <w:lvlJc w:val="left"/>
      <w:pPr>
        <w:tabs>
          <w:tab w:val="num" w:pos="852"/>
        </w:tabs>
        <w:ind w:left="66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580DFF"/>
    <w:multiLevelType w:val="hybridMultilevel"/>
    <w:tmpl w:val="68B0C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DF2804"/>
    <w:multiLevelType w:val="hybridMultilevel"/>
    <w:tmpl w:val="7BB2D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1C1F08"/>
    <w:multiLevelType w:val="singleLevel"/>
    <w:tmpl w:val="8AD23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8"/>
  </w:num>
  <w:num w:numId="9">
    <w:abstractNumId w:val="0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embedTrueTypeFonts/>
  <w:embedSystemFonts/>
  <w:mirrorMargins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D7F"/>
    <w:rsid w:val="0000146B"/>
    <w:rsid w:val="0001179D"/>
    <w:rsid w:val="000205D6"/>
    <w:rsid w:val="00020E6B"/>
    <w:rsid w:val="00040094"/>
    <w:rsid w:val="00053ECD"/>
    <w:rsid w:val="000632A1"/>
    <w:rsid w:val="00063F5D"/>
    <w:rsid w:val="000647B4"/>
    <w:rsid w:val="0006685C"/>
    <w:rsid w:val="00083458"/>
    <w:rsid w:val="00085AB5"/>
    <w:rsid w:val="00093ECD"/>
    <w:rsid w:val="00095BFC"/>
    <w:rsid w:val="000A71DA"/>
    <w:rsid w:val="000A756A"/>
    <w:rsid w:val="000B32B5"/>
    <w:rsid w:val="000B4AE4"/>
    <w:rsid w:val="000C64D4"/>
    <w:rsid w:val="000D60BA"/>
    <w:rsid w:val="000F1365"/>
    <w:rsid w:val="00105378"/>
    <w:rsid w:val="001155E4"/>
    <w:rsid w:val="001334C5"/>
    <w:rsid w:val="001337CF"/>
    <w:rsid w:val="0014750C"/>
    <w:rsid w:val="00177353"/>
    <w:rsid w:val="001777C0"/>
    <w:rsid w:val="00177FE9"/>
    <w:rsid w:val="00183235"/>
    <w:rsid w:val="00196AC0"/>
    <w:rsid w:val="001A651B"/>
    <w:rsid w:val="001A7138"/>
    <w:rsid w:val="001B5EB1"/>
    <w:rsid w:val="001D33B4"/>
    <w:rsid w:val="001F5FEC"/>
    <w:rsid w:val="00203205"/>
    <w:rsid w:val="0022671D"/>
    <w:rsid w:val="00235608"/>
    <w:rsid w:val="002458A1"/>
    <w:rsid w:val="00282FE2"/>
    <w:rsid w:val="002B5520"/>
    <w:rsid w:val="002C3BF1"/>
    <w:rsid w:val="002C48EC"/>
    <w:rsid w:val="002C6A3C"/>
    <w:rsid w:val="002C77F5"/>
    <w:rsid w:val="0032055C"/>
    <w:rsid w:val="00323754"/>
    <w:rsid w:val="003305D5"/>
    <w:rsid w:val="0033458E"/>
    <w:rsid w:val="00334D38"/>
    <w:rsid w:val="003378A8"/>
    <w:rsid w:val="0036241E"/>
    <w:rsid w:val="00381798"/>
    <w:rsid w:val="00381F76"/>
    <w:rsid w:val="0038370F"/>
    <w:rsid w:val="003908E8"/>
    <w:rsid w:val="003C13C6"/>
    <w:rsid w:val="003C2B0F"/>
    <w:rsid w:val="003C76BD"/>
    <w:rsid w:val="003D47E2"/>
    <w:rsid w:val="003E1FC1"/>
    <w:rsid w:val="003F1AE5"/>
    <w:rsid w:val="003F4847"/>
    <w:rsid w:val="003F4AEB"/>
    <w:rsid w:val="00412E37"/>
    <w:rsid w:val="00434D21"/>
    <w:rsid w:val="00485C32"/>
    <w:rsid w:val="004A3F98"/>
    <w:rsid w:val="004A4A8B"/>
    <w:rsid w:val="004A7375"/>
    <w:rsid w:val="004B3F5D"/>
    <w:rsid w:val="004B4799"/>
    <w:rsid w:val="004B6F5A"/>
    <w:rsid w:val="004F7FF2"/>
    <w:rsid w:val="0050395F"/>
    <w:rsid w:val="00510839"/>
    <w:rsid w:val="00510C69"/>
    <w:rsid w:val="00530909"/>
    <w:rsid w:val="00531B6D"/>
    <w:rsid w:val="00532BCA"/>
    <w:rsid w:val="005B0C08"/>
    <w:rsid w:val="005B3A97"/>
    <w:rsid w:val="005D040F"/>
    <w:rsid w:val="005D67FF"/>
    <w:rsid w:val="005F35FE"/>
    <w:rsid w:val="005F5E8D"/>
    <w:rsid w:val="00605176"/>
    <w:rsid w:val="00605C41"/>
    <w:rsid w:val="00615CD4"/>
    <w:rsid w:val="006264C6"/>
    <w:rsid w:val="006315AB"/>
    <w:rsid w:val="00634270"/>
    <w:rsid w:val="00656D12"/>
    <w:rsid w:val="00662C7B"/>
    <w:rsid w:val="00681783"/>
    <w:rsid w:val="00682E57"/>
    <w:rsid w:val="00691935"/>
    <w:rsid w:val="006967A0"/>
    <w:rsid w:val="006A3D7F"/>
    <w:rsid w:val="006A5AE0"/>
    <w:rsid w:val="006A7F7B"/>
    <w:rsid w:val="006B1AC9"/>
    <w:rsid w:val="006C35D9"/>
    <w:rsid w:val="006D5B50"/>
    <w:rsid w:val="006E4874"/>
    <w:rsid w:val="006F254A"/>
    <w:rsid w:val="006F7D30"/>
    <w:rsid w:val="0070232B"/>
    <w:rsid w:val="00703B88"/>
    <w:rsid w:val="007117BC"/>
    <w:rsid w:val="00720ED5"/>
    <w:rsid w:val="00727F60"/>
    <w:rsid w:val="007300A1"/>
    <w:rsid w:val="007539F1"/>
    <w:rsid w:val="0075709A"/>
    <w:rsid w:val="00772ACD"/>
    <w:rsid w:val="007B07FA"/>
    <w:rsid w:val="007B2002"/>
    <w:rsid w:val="007C37B5"/>
    <w:rsid w:val="007C6ECC"/>
    <w:rsid w:val="007E3698"/>
    <w:rsid w:val="007E450C"/>
    <w:rsid w:val="007F4499"/>
    <w:rsid w:val="0080041E"/>
    <w:rsid w:val="00827C17"/>
    <w:rsid w:val="00846324"/>
    <w:rsid w:val="00852DF9"/>
    <w:rsid w:val="008766CD"/>
    <w:rsid w:val="008B0B64"/>
    <w:rsid w:val="008E6C35"/>
    <w:rsid w:val="0090679A"/>
    <w:rsid w:val="009238D2"/>
    <w:rsid w:val="00934CB3"/>
    <w:rsid w:val="009426AA"/>
    <w:rsid w:val="00957A6C"/>
    <w:rsid w:val="00991F37"/>
    <w:rsid w:val="009932D6"/>
    <w:rsid w:val="00996345"/>
    <w:rsid w:val="009A3C50"/>
    <w:rsid w:val="009A7E70"/>
    <w:rsid w:val="009B6C62"/>
    <w:rsid w:val="009E30BF"/>
    <w:rsid w:val="009F2C3F"/>
    <w:rsid w:val="00A03493"/>
    <w:rsid w:val="00A117CD"/>
    <w:rsid w:val="00A16174"/>
    <w:rsid w:val="00A253A8"/>
    <w:rsid w:val="00A25FEC"/>
    <w:rsid w:val="00A3159A"/>
    <w:rsid w:val="00A3230F"/>
    <w:rsid w:val="00A42E7D"/>
    <w:rsid w:val="00A52270"/>
    <w:rsid w:val="00A63480"/>
    <w:rsid w:val="00A67214"/>
    <w:rsid w:val="00A85291"/>
    <w:rsid w:val="00A944EA"/>
    <w:rsid w:val="00AA46DF"/>
    <w:rsid w:val="00AB259B"/>
    <w:rsid w:val="00AB3AC6"/>
    <w:rsid w:val="00AC7C2B"/>
    <w:rsid w:val="00AD0C2B"/>
    <w:rsid w:val="00B0772A"/>
    <w:rsid w:val="00B3072E"/>
    <w:rsid w:val="00B37AE5"/>
    <w:rsid w:val="00B474D7"/>
    <w:rsid w:val="00B86A83"/>
    <w:rsid w:val="00B91ED1"/>
    <w:rsid w:val="00B96FB7"/>
    <w:rsid w:val="00BB5DE0"/>
    <w:rsid w:val="00BC394A"/>
    <w:rsid w:val="00BD253D"/>
    <w:rsid w:val="00BD3C0E"/>
    <w:rsid w:val="00BE162C"/>
    <w:rsid w:val="00BE1754"/>
    <w:rsid w:val="00BE231E"/>
    <w:rsid w:val="00BF5FC3"/>
    <w:rsid w:val="00C27CD6"/>
    <w:rsid w:val="00C33C94"/>
    <w:rsid w:val="00C468B0"/>
    <w:rsid w:val="00C47CD1"/>
    <w:rsid w:val="00C51962"/>
    <w:rsid w:val="00C71719"/>
    <w:rsid w:val="00C73D30"/>
    <w:rsid w:val="00C74094"/>
    <w:rsid w:val="00C74564"/>
    <w:rsid w:val="00C80B0B"/>
    <w:rsid w:val="00C9774E"/>
    <w:rsid w:val="00D23815"/>
    <w:rsid w:val="00D63C9D"/>
    <w:rsid w:val="00D84D9B"/>
    <w:rsid w:val="00D85DBA"/>
    <w:rsid w:val="00DA49E3"/>
    <w:rsid w:val="00DA7300"/>
    <w:rsid w:val="00DC5E66"/>
    <w:rsid w:val="00DD2C2B"/>
    <w:rsid w:val="00DE5FA4"/>
    <w:rsid w:val="00DE6A64"/>
    <w:rsid w:val="00DF4727"/>
    <w:rsid w:val="00E017FD"/>
    <w:rsid w:val="00E343CF"/>
    <w:rsid w:val="00E43443"/>
    <w:rsid w:val="00E51C51"/>
    <w:rsid w:val="00E53AC7"/>
    <w:rsid w:val="00E57CB7"/>
    <w:rsid w:val="00E646E8"/>
    <w:rsid w:val="00E726AF"/>
    <w:rsid w:val="00E90D51"/>
    <w:rsid w:val="00EC4CFE"/>
    <w:rsid w:val="00ED3F0D"/>
    <w:rsid w:val="00EF3E45"/>
    <w:rsid w:val="00F07779"/>
    <w:rsid w:val="00F129EA"/>
    <w:rsid w:val="00F43274"/>
    <w:rsid w:val="00F570BC"/>
    <w:rsid w:val="00F738FC"/>
    <w:rsid w:val="00F76D0E"/>
    <w:rsid w:val="00F9352F"/>
    <w:rsid w:val="00F97A75"/>
    <w:rsid w:val="00FA398D"/>
    <w:rsid w:val="00FB7C74"/>
    <w:rsid w:val="00FE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  <w14:docId w14:val="7A0811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183235"/>
    <w:rPr>
      <w:szCs w:val="24"/>
    </w:rPr>
  </w:style>
  <w:style w:type="paragraph" w:styleId="Nagwek1">
    <w:name w:val="heading 1"/>
    <w:basedOn w:val="Normalny"/>
    <w:next w:val="Normalny"/>
    <w:pPr>
      <w:keepNext/>
      <w:tabs>
        <w:tab w:val="num" w:pos="567"/>
      </w:tabs>
      <w:spacing w:before="720" w:after="240"/>
      <w:jc w:val="center"/>
      <w:outlineLvl w:val="0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pPr>
      <w:ind w:firstLine="397"/>
      <w:jc w:val="both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Rys">
    <w:name w:val="Rys"/>
    <w:basedOn w:val="Normalny"/>
    <w:pPr>
      <w:tabs>
        <w:tab w:val="left" w:pos="454"/>
      </w:tabs>
      <w:spacing w:before="240" w:after="240"/>
      <w:jc w:val="center"/>
    </w:pPr>
    <w:rPr>
      <w:sz w:val="22"/>
      <w:szCs w:val="22"/>
    </w:rPr>
  </w:style>
  <w:style w:type="paragraph" w:customStyle="1" w:styleId="StylPrzezrocze12pt">
    <w:name w:val="Styl Przezrocze + 12 pt"/>
    <w:basedOn w:val="Normalny"/>
    <w:pPr>
      <w:numPr>
        <w:numId w:val="1"/>
      </w:numPr>
      <w:spacing w:line="360" w:lineRule="auto"/>
    </w:pPr>
    <w:rPr>
      <w:b/>
      <w:bCs/>
      <w:szCs w:val="20"/>
    </w:rPr>
  </w:style>
  <w:style w:type="paragraph" w:customStyle="1" w:styleId="Pkty">
    <w:name w:val="Pkty"/>
    <w:basedOn w:val="Normalny"/>
    <w:pPr>
      <w:numPr>
        <w:numId w:val="6"/>
      </w:numPr>
      <w:jc w:val="both"/>
    </w:pPr>
    <w:rPr>
      <w:position w:val="-6"/>
      <w:szCs w:val="20"/>
    </w:rPr>
  </w:style>
  <w:style w:type="paragraph" w:customStyle="1" w:styleId="Przezrocze">
    <w:name w:val="Przezrocze"/>
    <w:basedOn w:val="Tytu"/>
    <w:pPr>
      <w:spacing w:before="0" w:after="0" w:line="360" w:lineRule="auto"/>
      <w:jc w:val="left"/>
      <w:outlineLvl w:val="9"/>
    </w:pPr>
    <w:rPr>
      <w:rFonts w:ascii="Times New Roman" w:hAnsi="Times New Roman" w:cs="Times New Roman"/>
      <w:bCs w:val="0"/>
      <w:kern w:val="0"/>
      <w:sz w:val="28"/>
      <w:szCs w:val="20"/>
    </w:rPr>
  </w:style>
  <w:style w:type="paragraph" w:styleId="Tytu">
    <w:name w:val="Title"/>
    <w:basedOn w:val="Normalny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a">
    <w:basedOn w:val="Normalny"/>
    <w:next w:val="Nagwek"/>
    <w:autoRedefine/>
    <w:pPr>
      <w:tabs>
        <w:tab w:val="center" w:pos="4536"/>
        <w:tab w:val="right" w:pos="9072"/>
      </w:tabs>
      <w:ind w:firstLine="284"/>
      <w:jc w:val="both"/>
    </w:pPr>
    <w:rPr>
      <w:i/>
      <w:sz w:val="18"/>
      <w:szCs w:val="1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autoRedefine/>
    <w:rsid w:val="00681783"/>
    <w:pPr>
      <w:pBdr>
        <w:top w:val="single" w:sz="4" w:space="1" w:color="auto"/>
      </w:pBdr>
      <w:tabs>
        <w:tab w:val="right" w:pos="9923"/>
      </w:tabs>
      <w:ind w:right="6"/>
    </w:pPr>
    <w:rPr>
      <w:sz w:val="18"/>
      <w:szCs w:val="18"/>
      <w:shd w:val="clear" w:color="auto" w:fill="FFFFFF"/>
      <w:lang w:val="en-GB"/>
    </w:rPr>
  </w:style>
  <w:style w:type="paragraph" w:customStyle="1" w:styleId="StylPodtytul11ptPrzed0pt">
    <w:name w:val="Styl Podtytul + 11 pt Przed:  0 pt"/>
    <w:basedOn w:val="Normalny"/>
    <w:autoRedefine/>
    <w:pPr>
      <w:spacing w:after="120"/>
      <w:jc w:val="both"/>
    </w:pPr>
    <w:rPr>
      <w:b/>
      <w:bCs/>
      <w:sz w:val="22"/>
      <w:szCs w:val="20"/>
    </w:rPr>
  </w:style>
  <w:style w:type="paragraph" w:customStyle="1" w:styleId="Akapit1">
    <w:name w:val="Akapit1"/>
    <w:basedOn w:val="Normalny"/>
    <w:pPr>
      <w:ind w:firstLine="284"/>
      <w:jc w:val="both"/>
    </w:pPr>
    <w:rPr>
      <w:szCs w:val="20"/>
    </w:rPr>
  </w:style>
  <w:style w:type="paragraph" w:customStyle="1" w:styleId="Kamery">
    <w:name w:val="Kamery"/>
    <w:basedOn w:val="Normalny"/>
    <w:pPr>
      <w:autoSpaceDE w:val="0"/>
      <w:autoSpaceDN w:val="0"/>
      <w:spacing w:after="120"/>
      <w:ind w:left="357"/>
      <w:jc w:val="both"/>
    </w:pPr>
    <w:rPr>
      <w:b/>
      <w:szCs w:val="22"/>
    </w:rPr>
  </w:style>
  <w:style w:type="paragraph" w:customStyle="1" w:styleId="bulet2">
    <w:name w:val="bulet2"/>
    <w:basedOn w:val="Normalny"/>
    <w:pPr>
      <w:numPr>
        <w:numId w:val="5"/>
      </w:numPr>
      <w:autoSpaceDE w:val="0"/>
      <w:autoSpaceDN w:val="0"/>
      <w:jc w:val="both"/>
    </w:pPr>
    <w:rPr>
      <w:rFonts w:cs="Arial"/>
      <w:sz w:val="22"/>
      <w:szCs w:val="22"/>
    </w:rPr>
  </w:style>
  <w:style w:type="paragraph" w:customStyle="1" w:styleId="rysunek">
    <w:name w:val="rysunek"/>
    <w:basedOn w:val="Normalny"/>
    <w:pPr>
      <w:jc w:val="center"/>
    </w:pPr>
    <w:rPr>
      <w:sz w:val="22"/>
      <w:szCs w:val="22"/>
    </w:rPr>
  </w:style>
  <w:style w:type="paragraph" w:customStyle="1" w:styleId="Teza">
    <w:name w:val="Teza"/>
    <w:basedOn w:val="Normalny"/>
    <w:pPr>
      <w:tabs>
        <w:tab w:val="right" w:pos="8094"/>
        <w:tab w:val="right" w:pos="8607"/>
      </w:tabs>
      <w:autoSpaceDE w:val="0"/>
      <w:autoSpaceDN w:val="0"/>
      <w:adjustRightInd w:val="0"/>
      <w:spacing w:before="120" w:after="120"/>
      <w:ind w:left="573" w:right="522"/>
      <w:jc w:val="both"/>
    </w:pPr>
    <w:rPr>
      <w:b/>
      <w:szCs w:val="28"/>
    </w:rPr>
  </w:style>
  <w:style w:type="character" w:customStyle="1" w:styleId="Punkty">
    <w:name w:val="Punkty"/>
    <w:rPr>
      <w:b/>
      <w:bCs/>
      <w:i/>
      <w:iCs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rsid w:val="006C35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95BFC"/>
    <w:rPr>
      <w:color w:val="0000FF" w:themeColor="hyperlink"/>
      <w:u w:val="single"/>
    </w:rPr>
  </w:style>
  <w:style w:type="paragraph" w:customStyle="1" w:styleId="RVTitle">
    <w:name w:val="RV_Title"/>
    <w:basedOn w:val="CETitle"/>
    <w:link w:val="RVTitleZnak"/>
    <w:qFormat/>
    <w:rsid w:val="006315AB"/>
    <w:pPr>
      <w:spacing w:before="360" w:after="240"/>
      <w:jc w:val="left"/>
    </w:pPr>
  </w:style>
  <w:style w:type="paragraph" w:customStyle="1" w:styleId="RVAbstract">
    <w:name w:val="RV_Abstract"/>
    <w:basedOn w:val="Normalny"/>
    <w:link w:val="RVAbstractZnak"/>
    <w:qFormat/>
    <w:rsid w:val="00381F76"/>
    <w:pPr>
      <w:ind w:left="-108" w:right="206"/>
      <w:jc w:val="both"/>
    </w:pPr>
    <w:rPr>
      <w:i/>
      <w:noProof/>
      <w:sz w:val="18"/>
      <w:szCs w:val="22"/>
      <w:lang w:val="en-US"/>
    </w:rPr>
  </w:style>
  <w:style w:type="character" w:customStyle="1" w:styleId="RVTitleZnak">
    <w:name w:val="RV_Title Znak"/>
    <w:basedOn w:val="Domylnaczcionkaakapitu"/>
    <w:link w:val="RVTitle"/>
    <w:rsid w:val="006315AB"/>
    <w:rPr>
      <w:b/>
      <w:sz w:val="28"/>
      <w:szCs w:val="32"/>
      <w:lang w:val="en-US"/>
    </w:rPr>
  </w:style>
  <w:style w:type="paragraph" w:customStyle="1" w:styleId="RVKeywords">
    <w:name w:val="RV_Keywords"/>
    <w:basedOn w:val="Normalny"/>
    <w:link w:val="RVKeywordsZnak"/>
    <w:qFormat/>
    <w:rsid w:val="00381F76"/>
    <w:pPr>
      <w:ind w:left="-113"/>
    </w:pPr>
    <w:rPr>
      <w:sz w:val="16"/>
      <w:szCs w:val="18"/>
      <w:lang w:val="en-US"/>
    </w:rPr>
  </w:style>
  <w:style w:type="character" w:customStyle="1" w:styleId="RVAbstractZnak">
    <w:name w:val="RV_Abstract Znak"/>
    <w:basedOn w:val="Domylnaczcionkaakapitu"/>
    <w:link w:val="RVAbstract"/>
    <w:rsid w:val="00381F76"/>
    <w:rPr>
      <w:i/>
      <w:noProof/>
      <w:sz w:val="18"/>
      <w:szCs w:val="22"/>
      <w:lang w:val="en-US"/>
    </w:rPr>
  </w:style>
  <w:style w:type="paragraph" w:customStyle="1" w:styleId="RVBodytext">
    <w:name w:val="RV_Body_text"/>
    <w:basedOn w:val="Normalny"/>
    <w:link w:val="RVBodytextZnak"/>
    <w:qFormat/>
    <w:rsid w:val="00381F76"/>
    <w:pPr>
      <w:ind w:firstLine="284"/>
      <w:jc w:val="both"/>
    </w:pPr>
    <w:rPr>
      <w:sz w:val="22"/>
      <w:szCs w:val="22"/>
      <w:lang w:val="en-US"/>
    </w:rPr>
  </w:style>
  <w:style w:type="character" w:customStyle="1" w:styleId="RVKeywordsZnak">
    <w:name w:val="RV_Keywords Znak"/>
    <w:basedOn w:val="Domylnaczcionkaakapitu"/>
    <w:link w:val="RVKeywords"/>
    <w:rsid w:val="00381F76"/>
    <w:rPr>
      <w:sz w:val="16"/>
      <w:szCs w:val="18"/>
      <w:lang w:val="en-US"/>
    </w:rPr>
  </w:style>
  <w:style w:type="paragraph" w:customStyle="1" w:styleId="RVBullets">
    <w:name w:val="RV_Bullets"/>
    <w:basedOn w:val="Normalny"/>
    <w:link w:val="RVBulletsZnak"/>
    <w:qFormat/>
    <w:rsid w:val="00FB7C74"/>
    <w:pPr>
      <w:tabs>
        <w:tab w:val="left" w:pos="284"/>
      </w:tabs>
      <w:ind w:left="284" w:hanging="284"/>
      <w:jc w:val="both"/>
    </w:pPr>
    <w:rPr>
      <w:szCs w:val="20"/>
      <w:lang w:val="en-US"/>
    </w:rPr>
  </w:style>
  <w:style w:type="character" w:customStyle="1" w:styleId="RVBodytextZnak">
    <w:name w:val="RV_Body_text Znak"/>
    <w:basedOn w:val="Domylnaczcionkaakapitu"/>
    <w:link w:val="RVBodytext"/>
    <w:rsid w:val="00381F76"/>
    <w:rPr>
      <w:sz w:val="22"/>
      <w:szCs w:val="22"/>
      <w:lang w:val="en-US"/>
    </w:rPr>
  </w:style>
  <w:style w:type="paragraph" w:customStyle="1" w:styleId="RVPoint">
    <w:name w:val="RV_Point"/>
    <w:basedOn w:val="Normalny"/>
    <w:link w:val="RVPointZnak"/>
    <w:qFormat/>
    <w:rsid w:val="000B4AE4"/>
    <w:pPr>
      <w:tabs>
        <w:tab w:val="left" w:pos="567"/>
      </w:tabs>
      <w:ind w:left="567" w:hanging="283"/>
      <w:jc w:val="both"/>
    </w:pPr>
    <w:rPr>
      <w:sz w:val="22"/>
      <w:szCs w:val="22"/>
      <w:lang w:val="en-US"/>
    </w:rPr>
  </w:style>
  <w:style w:type="character" w:customStyle="1" w:styleId="RVBulletsZnak">
    <w:name w:val="RV_Bullets Znak"/>
    <w:basedOn w:val="Domylnaczcionkaakapitu"/>
    <w:link w:val="RVBullets"/>
    <w:rsid w:val="00FB7C74"/>
    <w:rPr>
      <w:lang w:val="en-US"/>
    </w:rPr>
  </w:style>
  <w:style w:type="paragraph" w:customStyle="1" w:styleId="RVChapter1">
    <w:name w:val="RV_Chapter_1"/>
    <w:basedOn w:val="Normalny"/>
    <w:link w:val="RVChapter1Znak"/>
    <w:qFormat/>
    <w:rsid w:val="002C77F5"/>
    <w:pPr>
      <w:spacing w:after="240"/>
      <w:ind w:left="252" w:hanging="252"/>
    </w:pPr>
    <w:rPr>
      <w:b/>
      <w:sz w:val="22"/>
      <w:szCs w:val="22"/>
      <w:lang w:val="en-US"/>
    </w:rPr>
  </w:style>
  <w:style w:type="character" w:customStyle="1" w:styleId="RVPointZnak">
    <w:name w:val="RV_Point Znak"/>
    <w:basedOn w:val="Domylnaczcionkaakapitu"/>
    <w:link w:val="RVPoint"/>
    <w:rsid w:val="000B4AE4"/>
    <w:rPr>
      <w:sz w:val="22"/>
      <w:szCs w:val="22"/>
      <w:lang w:val="en-US"/>
    </w:rPr>
  </w:style>
  <w:style w:type="paragraph" w:customStyle="1" w:styleId="RVChapterall">
    <w:name w:val="RV_Chapter_all"/>
    <w:basedOn w:val="Normalny"/>
    <w:link w:val="RVChapterallZnak"/>
    <w:qFormat/>
    <w:rsid w:val="002C77F5"/>
    <w:pPr>
      <w:spacing w:before="240" w:after="240"/>
      <w:ind w:left="224" w:hanging="224"/>
    </w:pPr>
    <w:rPr>
      <w:b/>
      <w:sz w:val="22"/>
      <w:szCs w:val="22"/>
      <w:lang w:val="en-US"/>
    </w:rPr>
  </w:style>
  <w:style w:type="character" w:customStyle="1" w:styleId="RVChapter1Znak">
    <w:name w:val="RV_Chapter_1 Znak"/>
    <w:basedOn w:val="Domylnaczcionkaakapitu"/>
    <w:link w:val="RVChapter1"/>
    <w:rsid w:val="002C77F5"/>
    <w:rPr>
      <w:b/>
      <w:sz w:val="22"/>
      <w:szCs w:val="22"/>
      <w:lang w:val="en-US"/>
    </w:rPr>
  </w:style>
  <w:style w:type="paragraph" w:customStyle="1" w:styleId="RVSubchapter">
    <w:name w:val="RV_Subchapter"/>
    <w:basedOn w:val="Normalny"/>
    <w:link w:val="RVSubchapterZnak"/>
    <w:qFormat/>
    <w:rsid w:val="003C2B0F"/>
    <w:pPr>
      <w:spacing w:before="120" w:after="120"/>
      <w:ind w:left="363" w:hanging="363"/>
    </w:pPr>
    <w:rPr>
      <w:b/>
      <w:szCs w:val="22"/>
      <w:lang w:val="en-US"/>
    </w:rPr>
  </w:style>
  <w:style w:type="character" w:customStyle="1" w:styleId="RVChapterallZnak">
    <w:name w:val="RV_Chapter_all Znak"/>
    <w:basedOn w:val="Domylnaczcionkaakapitu"/>
    <w:link w:val="RVChapterall"/>
    <w:rsid w:val="002C77F5"/>
    <w:rPr>
      <w:b/>
      <w:sz w:val="22"/>
      <w:szCs w:val="22"/>
      <w:lang w:val="en-US"/>
    </w:rPr>
  </w:style>
  <w:style w:type="paragraph" w:customStyle="1" w:styleId="RVFiguredescription">
    <w:name w:val="RV_Figure_description"/>
    <w:basedOn w:val="Normalny"/>
    <w:link w:val="RVFiguredescriptionZnak"/>
    <w:qFormat/>
    <w:rsid w:val="00FB7C74"/>
    <w:pPr>
      <w:spacing w:before="120"/>
      <w:jc w:val="center"/>
    </w:pPr>
    <w:rPr>
      <w:sz w:val="16"/>
      <w:szCs w:val="20"/>
      <w:lang w:val="en-US"/>
    </w:rPr>
  </w:style>
  <w:style w:type="character" w:customStyle="1" w:styleId="RVSubchapterZnak">
    <w:name w:val="RV_Subchapter Znak"/>
    <w:basedOn w:val="Domylnaczcionkaakapitu"/>
    <w:link w:val="RVSubchapter"/>
    <w:rsid w:val="003C2B0F"/>
    <w:rPr>
      <w:b/>
      <w:szCs w:val="22"/>
      <w:lang w:val="en-US"/>
    </w:rPr>
  </w:style>
  <w:style w:type="paragraph" w:customStyle="1" w:styleId="RVFigure">
    <w:name w:val="RV_Figure"/>
    <w:basedOn w:val="Normalny"/>
    <w:link w:val="RVFigureZnak"/>
    <w:qFormat/>
    <w:rsid w:val="00FB7C74"/>
    <w:pPr>
      <w:spacing w:before="240" w:after="120"/>
      <w:jc w:val="center"/>
    </w:pPr>
    <w:rPr>
      <w:noProof/>
      <w:szCs w:val="20"/>
    </w:rPr>
  </w:style>
  <w:style w:type="character" w:customStyle="1" w:styleId="RVFiguredescriptionZnak">
    <w:name w:val="RV_Figure_description Znak"/>
    <w:basedOn w:val="Domylnaczcionkaakapitu"/>
    <w:link w:val="RVFiguredescription"/>
    <w:rsid w:val="00FB7C74"/>
    <w:rPr>
      <w:sz w:val="16"/>
      <w:lang w:val="en-US"/>
    </w:rPr>
  </w:style>
  <w:style w:type="paragraph" w:customStyle="1" w:styleId="RVTabledescription">
    <w:name w:val="RV_Table_description"/>
    <w:basedOn w:val="Normalny"/>
    <w:link w:val="RVTabledescriptionZnak"/>
    <w:qFormat/>
    <w:rsid w:val="00D84D9B"/>
    <w:pPr>
      <w:spacing w:before="240" w:after="60"/>
    </w:pPr>
    <w:rPr>
      <w:bCs/>
      <w:sz w:val="18"/>
      <w:szCs w:val="18"/>
      <w:lang w:val="en-US"/>
    </w:rPr>
  </w:style>
  <w:style w:type="character" w:customStyle="1" w:styleId="RVFigureZnak">
    <w:name w:val="RV_Figure Znak"/>
    <w:basedOn w:val="Domylnaczcionkaakapitu"/>
    <w:link w:val="RVFigure"/>
    <w:rsid w:val="00FB7C74"/>
    <w:rPr>
      <w:noProof/>
    </w:rPr>
  </w:style>
  <w:style w:type="paragraph" w:customStyle="1" w:styleId="RVTable">
    <w:name w:val="RV_Table"/>
    <w:basedOn w:val="Normalny"/>
    <w:link w:val="RVTableZnak"/>
    <w:qFormat/>
    <w:rsid w:val="00FB7C74"/>
    <w:pPr>
      <w:jc w:val="both"/>
    </w:pPr>
    <w:rPr>
      <w:sz w:val="16"/>
      <w:szCs w:val="20"/>
      <w:lang w:val="en-US"/>
    </w:rPr>
  </w:style>
  <w:style w:type="character" w:customStyle="1" w:styleId="RVTabledescriptionZnak">
    <w:name w:val="RV_Table_description Znak"/>
    <w:basedOn w:val="Domylnaczcionkaakapitu"/>
    <w:link w:val="RVTabledescription"/>
    <w:rsid w:val="00D84D9B"/>
    <w:rPr>
      <w:bCs/>
      <w:sz w:val="18"/>
      <w:szCs w:val="18"/>
      <w:lang w:val="en-US"/>
    </w:rPr>
  </w:style>
  <w:style w:type="paragraph" w:customStyle="1" w:styleId="RVEquation">
    <w:name w:val="RV_Equation"/>
    <w:basedOn w:val="Normalny"/>
    <w:link w:val="RVEquationZnak"/>
    <w:qFormat/>
    <w:rsid w:val="00FB7C74"/>
    <w:pPr>
      <w:tabs>
        <w:tab w:val="center" w:pos="2268"/>
        <w:tab w:val="right" w:pos="4820"/>
      </w:tabs>
      <w:spacing w:before="120" w:after="120"/>
      <w:jc w:val="both"/>
    </w:pPr>
    <w:rPr>
      <w:szCs w:val="20"/>
      <w:lang w:val="en-US"/>
    </w:rPr>
  </w:style>
  <w:style w:type="character" w:customStyle="1" w:styleId="RVTableZnak">
    <w:name w:val="RV_Table Znak"/>
    <w:basedOn w:val="Domylnaczcionkaakapitu"/>
    <w:link w:val="RVTable"/>
    <w:rsid w:val="00FB7C74"/>
    <w:rPr>
      <w:sz w:val="16"/>
      <w:lang w:val="en-US"/>
    </w:rPr>
  </w:style>
  <w:style w:type="paragraph" w:customStyle="1" w:styleId="RVAcknowledgements">
    <w:name w:val="RV_Acknowledgements"/>
    <w:basedOn w:val="Normalny"/>
    <w:link w:val="RVAcknowledgementsZnak"/>
    <w:qFormat/>
    <w:rsid w:val="007117BC"/>
    <w:pPr>
      <w:spacing w:before="120"/>
      <w:jc w:val="both"/>
    </w:pPr>
    <w:rPr>
      <w:b/>
      <w:szCs w:val="20"/>
      <w:lang w:val="en-GB"/>
    </w:rPr>
  </w:style>
  <w:style w:type="character" w:customStyle="1" w:styleId="RVEquationZnak">
    <w:name w:val="RV_Equation Znak"/>
    <w:basedOn w:val="Domylnaczcionkaakapitu"/>
    <w:link w:val="RVEquation"/>
    <w:rsid w:val="00FB7C74"/>
    <w:rPr>
      <w:lang w:val="en-US"/>
    </w:rPr>
  </w:style>
  <w:style w:type="paragraph" w:customStyle="1" w:styleId="RVNomenclature">
    <w:name w:val="RV_Nomenclature"/>
    <w:basedOn w:val="Normalny"/>
    <w:link w:val="RVNomenclatureZnak"/>
    <w:qFormat/>
    <w:rsid w:val="007117BC"/>
    <w:pPr>
      <w:tabs>
        <w:tab w:val="left" w:pos="567"/>
      </w:tabs>
      <w:ind w:left="567" w:hanging="567"/>
    </w:pPr>
    <w:rPr>
      <w:noProof/>
      <w:szCs w:val="20"/>
      <w:lang w:val="en-US"/>
    </w:rPr>
  </w:style>
  <w:style w:type="character" w:customStyle="1" w:styleId="RVAcknowledgementsZnak">
    <w:name w:val="RV_Acknowledgements Znak"/>
    <w:basedOn w:val="Domylnaczcionkaakapitu"/>
    <w:link w:val="RVAcknowledgements"/>
    <w:rsid w:val="007117BC"/>
    <w:rPr>
      <w:b/>
      <w:lang w:val="en-GB"/>
    </w:rPr>
  </w:style>
  <w:style w:type="paragraph" w:customStyle="1" w:styleId="RVNomenclaturecaption">
    <w:name w:val="RV_Nomenclature_caption"/>
    <w:basedOn w:val="Normalny"/>
    <w:link w:val="RVNomenclaturecaptionZnak"/>
    <w:qFormat/>
    <w:rsid w:val="007117BC"/>
    <w:pPr>
      <w:spacing w:after="120"/>
      <w:jc w:val="both"/>
    </w:pPr>
    <w:rPr>
      <w:b/>
      <w:sz w:val="22"/>
      <w:lang w:val="en-US"/>
    </w:rPr>
  </w:style>
  <w:style w:type="character" w:customStyle="1" w:styleId="RVNomenclatureZnak">
    <w:name w:val="RV_Nomenclature Znak"/>
    <w:basedOn w:val="Domylnaczcionkaakapitu"/>
    <w:link w:val="RVNomenclature"/>
    <w:rsid w:val="007117BC"/>
    <w:rPr>
      <w:noProof/>
      <w:lang w:val="en-US"/>
    </w:rPr>
  </w:style>
  <w:style w:type="paragraph" w:customStyle="1" w:styleId="RVBibliographycaption">
    <w:name w:val="RV_Bibliography_caption"/>
    <w:basedOn w:val="RVNomenclaturecaption"/>
    <w:link w:val="RVBibliographycaptionZnak"/>
    <w:qFormat/>
    <w:rsid w:val="007117BC"/>
  </w:style>
  <w:style w:type="character" w:customStyle="1" w:styleId="RVNomenclaturecaptionZnak">
    <w:name w:val="RV_Nomenclature_caption Znak"/>
    <w:basedOn w:val="Domylnaczcionkaakapitu"/>
    <w:link w:val="RVNomenclaturecaption"/>
    <w:rsid w:val="007117BC"/>
    <w:rPr>
      <w:b/>
      <w:sz w:val="22"/>
      <w:szCs w:val="24"/>
      <w:lang w:val="en-US"/>
    </w:rPr>
  </w:style>
  <w:style w:type="paragraph" w:customStyle="1" w:styleId="RVBibliography">
    <w:name w:val="RV_Bibliography"/>
    <w:basedOn w:val="Normalny"/>
    <w:link w:val="RVBibliographyZnak"/>
    <w:qFormat/>
    <w:rsid w:val="002C77F5"/>
    <w:pPr>
      <w:tabs>
        <w:tab w:val="left" w:pos="426"/>
      </w:tabs>
      <w:ind w:left="426" w:hanging="426"/>
    </w:pPr>
    <w:rPr>
      <w:iCs/>
      <w:szCs w:val="20"/>
      <w:lang w:val="en-GB"/>
    </w:rPr>
  </w:style>
  <w:style w:type="character" w:customStyle="1" w:styleId="RVBibliographycaptionZnak">
    <w:name w:val="RV_Bibliography_caption Znak"/>
    <w:basedOn w:val="RVNomenclaturecaptionZnak"/>
    <w:link w:val="RVBibliographycaption"/>
    <w:rsid w:val="007117BC"/>
    <w:rPr>
      <w:b/>
      <w:sz w:val="22"/>
      <w:szCs w:val="24"/>
      <w:lang w:val="en-US"/>
    </w:rPr>
  </w:style>
  <w:style w:type="paragraph" w:customStyle="1" w:styleId="RVNotes">
    <w:name w:val="RV_Notes"/>
    <w:basedOn w:val="Normalny"/>
    <w:link w:val="RVNotesZnak"/>
    <w:qFormat/>
    <w:rsid w:val="007117BC"/>
    <w:pPr>
      <w:spacing w:before="40"/>
      <w:jc w:val="both"/>
    </w:pPr>
    <w:rPr>
      <w:sz w:val="16"/>
      <w:szCs w:val="16"/>
      <w:lang w:val="en-GB"/>
    </w:rPr>
  </w:style>
  <w:style w:type="character" w:customStyle="1" w:styleId="RVBibliographyZnak">
    <w:name w:val="RV_Bibliography Znak"/>
    <w:basedOn w:val="Domylnaczcionkaakapitu"/>
    <w:link w:val="RVBibliography"/>
    <w:rsid w:val="002C77F5"/>
    <w:rPr>
      <w:iCs/>
      <w:lang w:val="en-GB"/>
    </w:rPr>
  </w:style>
  <w:style w:type="paragraph" w:customStyle="1" w:styleId="RVemail">
    <w:name w:val="RV_email"/>
    <w:basedOn w:val="Normalny"/>
    <w:link w:val="RVemailZnak"/>
    <w:qFormat/>
    <w:rsid w:val="00827C17"/>
    <w:pPr>
      <w:spacing w:before="40"/>
      <w:jc w:val="both"/>
    </w:pPr>
    <w:rPr>
      <w:sz w:val="16"/>
      <w:szCs w:val="16"/>
      <w:lang w:val="de-DE"/>
    </w:rPr>
  </w:style>
  <w:style w:type="character" w:customStyle="1" w:styleId="RVNotesZnak">
    <w:name w:val="RV_Notes Znak"/>
    <w:basedOn w:val="Domylnaczcionkaakapitu"/>
    <w:link w:val="RVNotes"/>
    <w:rsid w:val="007117BC"/>
    <w:rPr>
      <w:sz w:val="16"/>
      <w:szCs w:val="16"/>
      <w:lang w:val="en-GB"/>
    </w:rPr>
  </w:style>
  <w:style w:type="paragraph" w:customStyle="1" w:styleId="RVline">
    <w:name w:val="RV_line"/>
    <w:basedOn w:val="Normalny"/>
    <w:link w:val="RVlineZnak"/>
    <w:qFormat/>
    <w:rsid w:val="00827C17"/>
    <w:pPr>
      <w:spacing w:after="120"/>
      <w:jc w:val="both"/>
    </w:pPr>
    <w:rPr>
      <w:b/>
      <w:noProof/>
      <w:sz w:val="16"/>
      <w:szCs w:val="16"/>
    </w:rPr>
  </w:style>
  <w:style w:type="character" w:customStyle="1" w:styleId="RVemailZnak">
    <w:name w:val="RV_email Znak"/>
    <w:basedOn w:val="Domylnaczcionkaakapitu"/>
    <w:link w:val="RVemail"/>
    <w:rsid w:val="00827C17"/>
    <w:rPr>
      <w:sz w:val="16"/>
      <w:szCs w:val="16"/>
      <w:lang w:val="de-DE"/>
    </w:rPr>
  </w:style>
  <w:style w:type="paragraph" w:customStyle="1" w:styleId="RVFootnote">
    <w:name w:val="RV_Footnote"/>
    <w:basedOn w:val="Stopka"/>
    <w:link w:val="RVFootnoteZnak"/>
    <w:qFormat/>
    <w:rsid w:val="00827C17"/>
  </w:style>
  <w:style w:type="character" w:customStyle="1" w:styleId="RVlineZnak">
    <w:name w:val="RV_line Znak"/>
    <w:basedOn w:val="Domylnaczcionkaakapitu"/>
    <w:link w:val="RVline"/>
    <w:rsid w:val="00827C17"/>
    <w:rPr>
      <w:b/>
      <w:noProof/>
      <w:sz w:val="16"/>
      <w:szCs w:val="16"/>
    </w:rPr>
  </w:style>
  <w:style w:type="paragraph" w:customStyle="1" w:styleId="RVCitation">
    <w:name w:val="RV_Citation"/>
    <w:basedOn w:val="Nagwek"/>
    <w:link w:val="RVCitationZnak"/>
    <w:qFormat/>
    <w:rsid w:val="00827C17"/>
    <w:pPr>
      <w:pBdr>
        <w:bottom w:val="single" w:sz="12" w:space="1" w:color="auto"/>
      </w:pBdr>
      <w:spacing w:after="120"/>
    </w:pPr>
    <w:rPr>
      <w:i/>
      <w:color w:val="0070C0"/>
      <w:sz w:val="18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681783"/>
    <w:rPr>
      <w:sz w:val="18"/>
      <w:szCs w:val="18"/>
      <w:lang w:val="en-GB"/>
    </w:rPr>
  </w:style>
  <w:style w:type="character" w:customStyle="1" w:styleId="RVFootnoteZnak">
    <w:name w:val="RV_Footnote Znak"/>
    <w:basedOn w:val="StopkaZnak"/>
    <w:link w:val="RVFootnote"/>
    <w:rsid w:val="00827C17"/>
    <w:rPr>
      <w:sz w:val="16"/>
      <w:szCs w:val="18"/>
      <w:lang w:val="en-GB"/>
    </w:rPr>
  </w:style>
  <w:style w:type="paragraph" w:customStyle="1" w:styleId="RVFootnote1">
    <w:name w:val="RV_Footnote1"/>
    <w:basedOn w:val="Stopka"/>
    <w:link w:val="RVFootnote1Znak"/>
    <w:qFormat/>
    <w:rsid w:val="00827C17"/>
  </w:style>
  <w:style w:type="character" w:customStyle="1" w:styleId="NagwekZnak">
    <w:name w:val="Nagłówek Znak"/>
    <w:basedOn w:val="Domylnaczcionkaakapitu"/>
    <w:link w:val="Nagwek"/>
    <w:rsid w:val="00827C17"/>
    <w:rPr>
      <w:szCs w:val="24"/>
    </w:rPr>
  </w:style>
  <w:style w:type="character" w:customStyle="1" w:styleId="RVCitationZnak">
    <w:name w:val="RV_Citation Znak"/>
    <w:basedOn w:val="NagwekZnak"/>
    <w:link w:val="RVCitation"/>
    <w:rsid w:val="00827C17"/>
    <w:rPr>
      <w:i/>
      <w:color w:val="0070C0"/>
      <w:sz w:val="18"/>
      <w:szCs w:val="24"/>
      <w:lang w:val="en-US"/>
    </w:rPr>
  </w:style>
  <w:style w:type="character" w:customStyle="1" w:styleId="RVFootnote1Znak">
    <w:name w:val="RV_Footnote1 Znak"/>
    <w:basedOn w:val="StopkaZnak"/>
    <w:link w:val="RVFootnote1"/>
    <w:rsid w:val="00827C17"/>
    <w:rPr>
      <w:sz w:val="16"/>
      <w:szCs w:val="18"/>
      <w:lang w:val="en-GB"/>
    </w:rPr>
  </w:style>
  <w:style w:type="paragraph" w:customStyle="1" w:styleId="RVNotesspace">
    <w:name w:val="RV_Notes_space"/>
    <w:basedOn w:val="Normalny"/>
    <w:link w:val="RVNotesspaceZnak"/>
    <w:qFormat/>
    <w:rsid w:val="00605176"/>
    <w:pPr>
      <w:spacing w:before="40"/>
      <w:jc w:val="both"/>
    </w:pPr>
    <w:rPr>
      <w:sz w:val="12"/>
      <w:szCs w:val="16"/>
      <w:lang w:val="en-GB"/>
    </w:rPr>
  </w:style>
  <w:style w:type="paragraph" w:customStyle="1" w:styleId="RVName">
    <w:name w:val="RV_Name"/>
    <w:basedOn w:val="CENumber"/>
    <w:link w:val="RVNameZnak"/>
    <w:qFormat/>
    <w:rsid w:val="006315AB"/>
    <w:pPr>
      <w:spacing w:before="40"/>
    </w:pPr>
    <w:rPr>
      <w:b w:val="0"/>
      <w:color w:val="FF0000"/>
      <w:sz w:val="20"/>
      <w:lang w:val="en-US"/>
    </w:rPr>
  </w:style>
  <w:style w:type="character" w:customStyle="1" w:styleId="RVNotesspaceZnak">
    <w:name w:val="RV_Notes_space Znak"/>
    <w:basedOn w:val="Domylnaczcionkaakapitu"/>
    <w:link w:val="RVNotesspace"/>
    <w:rsid w:val="00605176"/>
    <w:rPr>
      <w:sz w:val="12"/>
      <w:szCs w:val="16"/>
      <w:lang w:val="en-GB"/>
    </w:rPr>
  </w:style>
  <w:style w:type="paragraph" w:customStyle="1" w:styleId="RVNumber">
    <w:name w:val="RV_Number"/>
    <w:basedOn w:val="Normalny"/>
    <w:link w:val="RVNumberZnak"/>
    <w:qFormat/>
    <w:rsid w:val="00605176"/>
    <w:pPr>
      <w:tabs>
        <w:tab w:val="right" w:pos="9923"/>
      </w:tabs>
    </w:pPr>
    <w:rPr>
      <w:b/>
      <w:noProof/>
      <w:sz w:val="28"/>
      <w:szCs w:val="20"/>
      <w:lang w:val="en-GB"/>
    </w:rPr>
  </w:style>
  <w:style w:type="character" w:customStyle="1" w:styleId="RVNameZnak">
    <w:name w:val="RV_Name Znak"/>
    <w:basedOn w:val="Domylnaczcionkaakapitu"/>
    <w:link w:val="RVName"/>
    <w:rsid w:val="006315AB"/>
    <w:rPr>
      <w:noProof/>
      <w:color w:val="FF0000"/>
      <w:lang w:val="en-US"/>
    </w:rPr>
  </w:style>
  <w:style w:type="paragraph" w:customStyle="1" w:styleId="RVTitleTopPageLeft">
    <w:name w:val="RV_Title_Top_Page_Left"/>
    <w:basedOn w:val="Nagwek"/>
    <w:link w:val="RVTitleTopPageLeftZnak"/>
    <w:qFormat/>
    <w:rsid w:val="00605176"/>
    <w:pPr>
      <w:pBdr>
        <w:bottom w:val="single" w:sz="12" w:space="1" w:color="auto"/>
      </w:pBdr>
      <w:spacing w:after="120"/>
    </w:pPr>
    <w:rPr>
      <w:i/>
      <w:sz w:val="18"/>
    </w:rPr>
  </w:style>
  <w:style w:type="character" w:customStyle="1" w:styleId="RVNumberZnak">
    <w:name w:val="RV_Number Znak"/>
    <w:basedOn w:val="Domylnaczcionkaakapitu"/>
    <w:link w:val="RVNumber"/>
    <w:rsid w:val="00605176"/>
    <w:rPr>
      <w:b/>
      <w:noProof/>
      <w:sz w:val="28"/>
      <w:lang w:val="en-GB"/>
    </w:rPr>
  </w:style>
  <w:style w:type="paragraph" w:customStyle="1" w:styleId="RVTitlePageTopRight">
    <w:name w:val="RV_Title_Page_Top_Right"/>
    <w:basedOn w:val="Nagwek"/>
    <w:link w:val="RVTitlePageTopRightZnak"/>
    <w:qFormat/>
    <w:rsid w:val="00605176"/>
    <w:pPr>
      <w:pBdr>
        <w:bottom w:val="single" w:sz="12" w:space="1" w:color="auto"/>
      </w:pBdr>
      <w:spacing w:after="120"/>
      <w:jc w:val="right"/>
    </w:pPr>
    <w:rPr>
      <w:i/>
      <w:sz w:val="18"/>
    </w:rPr>
  </w:style>
  <w:style w:type="character" w:customStyle="1" w:styleId="RVTitleTopPageLeftZnak">
    <w:name w:val="RV_Title_Top_Page_Left Znak"/>
    <w:basedOn w:val="NagwekZnak"/>
    <w:link w:val="RVTitleTopPageLeft"/>
    <w:rsid w:val="00605176"/>
    <w:rPr>
      <w:i/>
      <w:sz w:val="18"/>
      <w:szCs w:val="24"/>
    </w:rPr>
  </w:style>
  <w:style w:type="character" w:customStyle="1" w:styleId="RVTitlePageTopRightZnak">
    <w:name w:val="RV_Title_Page_Top_Right Znak"/>
    <w:basedOn w:val="NagwekZnak"/>
    <w:link w:val="RVTitlePageTopRight"/>
    <w:rsid w:val="00605176"/>
    <w:rPr>
      <w:i/>
      <w:sz w:val="18"/>
      <w:szCs w:val="24"/>
    </w:rPr>
  </w:style>
  <w:style w:type="character" w:customStyle="1" w:styleId="viiyi">
    <w:name w:val="viiyi"/>
    <w:basedOn w:val="Domylnaczcionkaakapitu"/>
    <w:rsid w:val="00BD3C0E"/>
  </w:style>
  <w:style w:type="character" w:customStyle="1" w:styleId="jlqj4b">
    <w:name w:val="jlqj4b"/>
    <w:basedOn w:val="Domylnaczcionkaakapitu"/>
    <w:rsid w:val="00BD3C0E"/>
  </w:style>
  <w:style w:type="character" w:customStyle="1" w:styleId="TekstkomentarzaZnak">
    <w:name w:val="Tekst komentarza Znak"/>
    <w:basedOn w:val="Domylnaczcionkaakapitu"/>
    <w:link w:val="Tekstkomentarza"/>
    <w:semiHidden/>
    <w:rsid w:val="00605C41"/>
  </w:style>
  <w:style w:type="paragraph" w:customStyle="1" w:styleId="CETitle">
    <w:name w:val="CE_Title"/>
    <w:basedOn w:val="Normalny"/>
    <w:link w:val="CETitleZnak"/>
    <w:rsid w:val="003E1FC1"/>
    <w:pPr>
      <w:jc w:val="center"/>
    </w:pPr>
    <w:rPr>
      <w:b/>
      <w:sz w:val="28"/>
      <w:szCs w:val="32"/>
      <w:lang w:val="en-US"/>
    </w:rPr>
  </w:style>
  <w:style w:type="paragraph" w:customStyle="1" w:styleId="CEAbstract">
    <w:name w:val="CE_Abstract"/>
    <w:basedOn w:val="Normalny"/>
    <w:link w:val="CEAbstractZnak"/>
    <w:rsid w:val="003E1FC1"/>
    <w:pPr>
      <w:ind w:left="-108" w:firstLine="284"/>
      <w:jc w:val="both"/>
    </w:pPr>
    <w:rPr>
      <w:i/>
      <w:noProof/>
      <w:sz w:val="16"/>
      <w:szCs w:val="20"/>
      <w:lang w:val="en-US"/>
    </w:rPr>
  </w:style>
  <w:style w:type="character" w:customStyle="1" w:styleId="CETitleZnak">
    <w:name w:val="CE_Title Znak"/>
    <w:basedOn w:val="Domylnaczcionkaakapitu"/>
    <w:link w:val="CETitle"/>
    <w:rsid w:val="003E1FC1"/>
    <w:rPr>
      <w:b/>
      <w:sz w:val="28"/>
      <w:szCs w:val="32"/>
      <w:lang w:val="en-US"/>
    </w:rPr>
  </w:style>
  <w:style w:type="paragraph" w:customStyle="1" w:styleId="CEKeywords">
    <w:name w:val="CE_Keywords"/>
    <w:basedOn w:val="Normalny"/>
    <w:link w:val="CEKeywordsZnak"/>
    <w:qFormat/>
    <w:rsid w:val="003E1FC1"/>
    <w:pPr>
      <w:spacing w:before="120"/>
      <w:ind w:left="-113"/>
      <w:jc w:val="both"/>
    </w:pPr>
    <w:rPr>
      <w:sz w:val="18"/>
      <w:szCs w:val="20"/>
      <w:lang w:val="en-US"/>
    </w:rPr>
  </w:style>
  <w:style w:type="character" w:customStyle="1" w:styleId="CEAbstractZnak">
    <w:name w:val="CE_Abstract Znak"/>
    <w:basedOn w:val="Domylnaczcionkaakapitu"/>
    <w:link w:val="CEAbstract"/>
    <w:rsid w:val="003E1FC1"/>
    <w:rPr>
      <w:i/>
      <w:noProof/>
      <w:sz w:val="16"/>
      <w:lang w:val="en-US"/>
    </w:rPr>
  </w:style>
  <w:style w:type="paragraph" w:customStyle="1" w:styleId="CEBodytext">
    <w:name w:val="CE_Body_text"/>
    <w:basedOn w:val="Normalny"/>
    <w:link w:val="CEBodytextZnak"/>
    <w:rsid w:val="003E1FC1"/>
    <w:pPr>
      <w:ind w:firstLine="284"/>
      <w:jc w:val="both"/>
    </w:pPr>
    <w:rPr>
      <w:szCs w:val="20"/>
      <w:lang w:val="en-US"/>
    </w:rPr>
  </w:style>
  <w:style w:type="character" w:customStyle="1" w:styleId="CEKeywordsZnak">
    <w:name w:val="CE_Keywords Znak"/>
    <w:basedOn w:val="Domylnaczcionkaakapitu"/>
    <w:link w:val="CEKeywords"/>
    <w:rsid w:val="003E1FC1"/>
    <w:rPr>
      <w:sz w:val="18"/>
      <w:lang w:val="en-US"/>
    </w:rPr>
  </w:style>
  <w:style w:type="character" w:customStyle="1" w:styleId="CEBodytextZnak">
    <w:name w:val="CE_Body_text Znak"/>
    <w:basedOn w:val="Domylnaczcionkaakapitu"/>
    <w:link w:val="CEBodytext"/>
    <w:rsid w:val="003E1FC1"/>
    <w:rPr>
      <w:lang w:val="en-US"/>
    </w:rPr>
  </w:style>
  <w:style w:type="paragraph" w:customStyle="1" w:styleId="CEName">
    <w:name w:val="CE_Name"/>
    <w:basedOn w:val="Normalny"/>
    <w:link w:val="CENameZnak"/>
    <w:rsid w:val="003E1FC1"/>
    <w:pPr>
      <w:tabs>
        <w:tab w:val="right" w:pos="9923"/>
      </w:tabs>
    </w:pPr>
    <w:rPr>
      <w:i/>
      <w:noProof/>
      <w:sz w:val="16"/>
      <w:szCs w:val="20"/>
      <w:lang w:val="en-US"/>
    </w:rPr>
  </w:style>
  <w:style w:type="paragraph" w:customStyle="1" w:styleId="CENumber">
    <w:name w:val="CE_Number"/>
    <w:basedOn w:val="Normalny"/>
    <w:link w:val="CENumberZnak"/>
    <w:qFormat/>
    <w:rsid w:val="003E1FC1"/>
    <w:pPr>
      <w:tabs>
        <w:tab w:val="right" w:pos="9923"/>
      </w:tabs>
    </w:pPr>
    <w:rPr>
      <w:b/>
      <w:noProof/>
      <w:sz w:val="28"/>
      <w:szCs w:val="20"/>
      <w:lang w:val="en-GB"/>
    </w:rPr>
  </w:style>
  <w:style w:type="character" w:customStyle="1" w:styleId="CENameZnak">
    <w:name w:val="CE_Name Znak"/>
    <w:basedOn w:val="Domylnaczcionkaakapitu"/>
    <w:link w:val="CEName"/>
    <w:rsid w:val="003E1FC1"/>
    <w:rPr>
      <w:i/>
      <w:noProof/>
      <w:sz w:val="16"/>
      <w:lang w:val="en-US"/>
    </w:rPr>
  </w:style>
  <w:style w:type="character" w:customStyle="1" w:styleId="CENumberZnak">
    <w:name w:val="CE_Number Znak"/>
    <w:basedOn w:val="Domylnaczcionkaakapitu"/>
    <w:link w:val="CENumber"/>
    <w:rsid w:val="003E1FC1"/>
    <w:rPr>
      <w:b/>
      <w:noProof/>
      <w:sz w:val="28"/>
      <w:lang w:val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15AB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15AB"/>
  </w:style>
  <w:style w:type="character" w:styleId="Odwoanieprzypisudolnego">
    <w:name w:val="footnote reference"/>
    <w:basedOn w:val="Domylnaczcionkaakapitu"/>
    <w:uiPriority w:val="99"/>
    <w:semiHidden/>
    <w:unhideWhenUsed/>
    <w:rsid w:val="006315AB"/>
    <w:rPr>
      <w:vertAlign w:val="superscript"/>
    </w:rPr>
  </w:style>
  <w:style w:type="paragraph" w:customStyle="1" w:styleId="RVRailVehicle">
    <w:name w:val="RV_Rail_Vehicle"/>
    <w:basedOn w:val="Normalny"/>
    <w:link w:val="RVRailVehicleZnak"/>
    <w:qFormat/>
    <w:rsid w:val="00381F76"/>
    <w:pPr>
      <w:spacing w:before="360"/>
      <w:jc w:val="center"/>
    </w:pPr>
    <w:rPr>
      <w:b/>
      <w:sz w:val="32"/>
      <w:szCs w:val="18"/>
      <w:lang w:val="en-GB"/>
    </w:rPr>
  </w:style>
  <w:style w:type="paragraph" w:customStyle="1" w:styleId="RVjournal">
    <w:name w:val="RV_journal"/>
    <w:basedOn w:val="Normalny"/>
    <w:link w:val="RVjournalZnak"/>
    <w:qFormat/>
    <w:rsid w:val="00381F76"/>
    <w:pPr>
      <w:spacing w:before="440"/>
      <w:jc w:val="center"/>
    </w:pPr>
    <w:rPr>
      <w:sz w:val="18"/>
      <w:szCs w:val="18"/>
      <w:lang w:val="en-GB"/>
    </w:rPr>
  </w:style>
  <w:style w:type="character" w:customStyle="1" w:styleId="RVRailVehicleZnak">
    <w:name w:val="RV_Rail_Vehicle Znak"/>
    <w:basedOn w:val="Domylnaczcionkaakapitu"/>
    <w:link w:val="RVRailVehicle"/>
    <w:rsid w:val="00381F76"/>
    <w:rPr>
      <w:b/>
      <w:sz w:val="32"/>
      <w:szCs w:val="18"/>
      <w:lang w:val="en-GB"/>
    </w:rPr>
  </w:style>
  <w:style w:type="paragraph" w:customStyle="1" w:styleId="RVInstitute">
    <w:name w:val="RV_Institute"/>
    <w:basedOn w:val="CEBodytext"/>
    <w:link w:val="RVInstituteZnak"/>
    <w:qFormat/>
    <w:rsid w:val="00381F76"/>
    <w:pPr>
      <w:tabs>
        <w:tab w:val="left" w:pos="142"/>
      </w:tabs>
      <w:ind w:firstLine="0"/>
    </w:pPr>
    <w:rPr>
      <w:i/>
      <w:sz w:val="18"/>
      <w:lang w:val="pl-PL"/>
    </w:rPr>
  </w:style>
  <w:style w:type="character" w:customStyle="1" w:styleId="RVjournalZnak">
    <w:name w:val="RV_journal Znak"/>
    <w:basedOn w:val="Domylnaczcionkaakapitu"/>
    <w:link w:val="RVjournal"/>
    <w:rsid w:val="00381F76"/>
    <w:rPr>
      <w:sz w:val="18"/>
      <w:szCs w:val="18"/>
      <w:lang w:val="en-GB"/>
    </w:rPr>
  </w:style>
  <w:style w:type="paragraph" w:customStyle="1" w:styleId="RVInfo">
    <w:name w:val="RV_Info"/>
    <w:basedOn w:val="Normalny"/>
    <w:link w:val="RVInfoZnak"/>
    <w:qFormat/>
    <w:rsid w:val="00381F76"/>
    <w:pPr>
      <w:ind w:left="-122"/>
    </w:pPr>
    <w:rPr>
      <w:smallCaps/>
      <w:sz w:val="16"/>
      <w:szCs w:val="18"/>
      <w:lang w:val="en-US"/>
    </w:rPr>
  </w:style>
  <w:style w:type="character" w:customStyle="1" w:styleId="RVInstituteZnak">
    <w:name w:val="RV_Institute Znak"/>
    <w:basedOn w:val="CEBodytextZnak"/>
    <w:link w:val="RVInstitute"/>
    <w:rsid w:val="00381F76"/>
    <w:rPr>
      <w:i/>
      <w:sz w:val="18"/>
      <w:lang w:val="en-US"/>
    </w:rPr>
  </w:style>
  <w:style w:type="character" w:customStyle="1" w:styleId="RVInfoZnak">
    <w:name w:val="RV_Info Znak"/>
    <w:basedOn w:val="Domylnaczcionkaakapitu"/>
    <w:link w:val="RVInfo"/>
    <w:rsid w:val="00381F76"/>
    <w:rPr>
      <w:smallCaps/>
      <w:sz w:val="16"/>
      <w:szCs w:val="18"/>
      <w:lang w:val="en-US"/>
    </w:rPr>
  </w:style>
  <w:style w:type="paragraph" w:customStyle="1" w:styleId="CEBibliography">
    <w:name w:val="CE_Bibliography"/>
    <w:basedOn w:val="Normalny"/>
    <w:link w:val="CEBibliographyZnak"/>
    <w:qFormat/>
    <w:rsid w:val="00AD0C2B"/>
    <w:pPr>
      <w:tabs>
        <w:tab w:val="left" w:pos="426"/>
      </w:tabs>
      <w:ind w:left="426" w:hanging="426"/>
      <w:jc w:val="both"/>
    </w:pPr>
    <w:rPr>
      <w:sz w:val="18"/>
      <w:szCs w:val="20"/>
      <w:lang w:val="en-GB"/>
    </w:rPr>
  </w:style>
  <w:style w:type="character" w:customStyle="1" w:styleId="CEBibliographyZnak">
    <w:name w:val="CE_Bibliography Znak"/>
    <w:basedOn w:val="Domylnaczcionkaakapitu"/>
    <w:link w:val="CEBibliography"/>
    <w:rsid w:val="00AD0C2B"/>
    <w:rPr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183235"/>
    <w:rPr>
      <w:szCs w:val="24"/>
    </w:rPr>
  </w:style>
  <w:style w:type="paragraph" w:styleId="Nagwek1">
    <w:name w:val="heading 1"/>
    <w:basedOn w:val="Normalny"/>
    <w:next w:val="Normalny"/>
    <w:pPr>
      <w:keepNext/>
      <w:tabs>
        <w:tab w:val="num" w:pos="567"/>
      </w:tabs>
      <w:spacing w:before="720" w:after="240"/>
      <w:jc w:val="center"/>
      <w:outlineLvl w:val="0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">
    <w:name w:val="Akapit"/>
    <w:basedOn w:val="Normalny"/>
    <w:pPr>
      <w:ind w:firstLine="397"/>
      <w:jc w:val="both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Rys">
    <w:name w:val="Rys"/>
    <w:basedOn w:val="Normalny"/>
    <w:pPr>
      <w:tabs>
        <w:tab w:val="left" w:pos="454"/>
      </w:tabs>
      <w:spacing w:before="240" w:after="240"/>
      <w:jc w:val="center"/>
    </w:pPr>
    <w:rPr>
      <w:sz w:val="22"/>
      <w:szCs w:val="22"/>
    </w:rPr>
  </w:style>
  <w:style w:type="paragraph" w:customStyle="1" w:styleId="StylPrzezrocze12pt">
    <w:name w:val="Styl Przezrocze + 12 pt"/>
    <w:basedOn w:val="Normalny"/>
    <w:pPr>
      <w:numPr>
        <w:numId w:val="1"/>
      </w:numPr>
      <w:spacing w:line="360" w:lineRule="auto"/>
    </w:pPr>
    <w:rPr>
      <w:b/>
      <w:bCs/>
      <w:szCs w:val="20"/>
    </w:rPr>
  </w:style>
  <w:style w:type="paragraph" w:customStyle="1" w:styleId="Pkty">
    <w:name w:val="Pkty"/>
    <w:basedOn w:val="Normalny"/>
    <w:pPr>
      <w:numPr>
        <w:numId w:val="6"/>
      </w:numPr>
      <w:jc w:val="both"/>
    </w:pPr>
    <w:rPr>
      <w:position w:val="-6"/>
      <w:szCs w:val="20"/>
    </w:rPr>
  </w:style>
  <w:style w:type="paragraph" w:customStyle="1" w:styleId="Przezrocze">
    <w:name w:val="Przezrocze"/>
    <w:basedOn w:val="Tytu"/>
    <w:pPr>
      <w:spacing w:before="0" w:after="0" w:line="360" w:lineRule="auto"/>
      <w:jc w:val="left"/>
      <w:outlineLvl w:val="9"/>
    </w:pPr>
    <w:rPr>
      <w:rFonts w:ascii="Times New Roman" w:hAnsi="Times New Roman" w:cs="Times New Roman"/>
      <w:bCs w:val="0"/>
      <w:kern w:val="0"/>
      <w:sz w:val="28"/>
      <w:szCs w:val="20"/>
    </w:rPr>
  </w:style>
  <w:style w:type="paragraph" w:styleId="Tytu">
    <w:name w:val="Title"/>
    <w:basedOn w:val="Normalny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a">
    <w:basedOn w:val="Normalny"/>
    <w:next w:val="Nagwek"/>
    <w:autoRedefine/>
    <w:pPr>
      <w:tabs>
        <w:tab w:val="center" w:pos="4536"/>
        <w:tab w:val="right" w:pos="9072"/>
      </w:tabs>
      <w:ind w:firstLine="284"/>
      <w:jc w:val="both"/>
    </w:pPr>
    <w:rPr>
      <w:i/>
      <w:sz w:val="18"/>
      <w:szCs w:val="1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autoRedefine/>
    <w:rsid w:val="00681783"/>
    <w:pPr>
      <w:pBdr>
        <w:top w:val="single" w:sz="4" w:space="1" w:color="auto"/>
      </w:pBdr>
      <w:tabs>
        <w:tab w:val="right" w:pos="9923"/>
      </w:tabs>
      <w:ind w:right="6"/>
    </w:pPr>
    <w:rPr>
      <w:sz w:val="18"/>
      <w:szCs w:val="18"/>
      <w:shd w:val="clear" w:color="auto" w:fill="FFFFFF"/>
      <w:lang w:val="en-GB"/>
    </w:rPr>
  </w:style>
  <w:style w:type="paragraph" w:customStyle="1" w:styleId="StylPodtytul11ptPrzed0pt">
    <w:name w:val="Styl Podtytul + 11 pt Przed:  0 pt"/>
    <w:basedOn w:val="Normalny"/>
    <w:autoRedefine/>
    <w:pPr>
      <w:spacing w:after="120"/>
      <w:jc w:val="both"/>
    </w:pPr>
    <w:rPr>
      <w:b/>
      <w:bCs/>
      <w:sz w:val="22"/>
      <w:szCs w:val="20"/>
    </w:rPr>
  </w:style>
  <w:style w:type="paragraph" w:customStyle="1" w:styleId="Akapit1">
    <w:name w:val="Akapit1"/>
    <w:basedOn w:val="Normalny"/>
    <w:pPr>
      <w:ind w:firstLine="284"/>
      <w:jc w:val="both"/>
    </w:pPr>
    <w:rPr>
      <w:szCs w:val="20"/>
    </w:rPr>
  </w:style>
  <w:style w:type="paragraph" w:customStyle="1" w:styleId="Kamery">
    <w:name w:val="Kamery"/>
    <w:basedOn w:val="Normalny"/>
    <w:pPr>
      <w:autoSpaceDE w:val="0"/>
      <w:autoSpaceDN w:val="0"/>
      <w:spacing w:after="120"/>
      <w:ind w:left="357"/>
      <w:jc w:val="both"/>
    </w:pPr>
    <w:rPr>
      <w:b/>
      <w:szCs w:val="22"/>
    </w:rPr>
  </w:style>
  <w:style w:type="paragraph" w:customStyle="1" w:styleId="bulet2">
    <w:name w:val="bulet2"/>
    <w:basedOn w:val="Normalny"/>
    <w:pPr>
      <w:numPr>
        <w:numId w:val="5"/>
      </w:numPr>
      <w:autoSpaceDE w:val="0"/>
      <w:autoSpaceDN w:val="0"/>
      <w:jc w:val="both"/>
    </w:pPr>
    <w:rPr>
      <w:rFonts w:cs="Arial"/>
      <w:sz w:val="22"/>
      <w:szCs w:val="22"/>
    </w:rPr>
  </w:style>
  <w:style w:type="paragraph" w:customStyle="1" w:styleId="rysunek">
    <w:name w:val="rysunek"/>
    <w:basedOn w:val="Normalny"/>
    <w:pPr>
      <w:jc w:val="center"/>
    </w:pPr>
    <w:rPr>
      <w:sz w:val="22"/>
      <w:szCs w:val="22"/>
    </w:rPr>
  </w:style>
  <w:style w:type="paragraph" w:customStyle="1" w:styleId="Teza">
    <w:name w:val="Teza"/>
    <w:basedOn w:val="Normalny"/>
    <w:pPr>
      <w:tabs>
        <w:tab w:val="right" w:pos="8094"/>
        <w:tab w:val="right" w:pos="8607"/>
      </w:tabs>
      <w:autoSpaceDE w:val="0"/>
      <w:autoSpaceDN w:val="0"/>
      <w:adjustRightInd w:val="0"/>
      <w:spacing w:before="120" w:after="120"/>
      <w:ind w:left="573" w:right="522"/>
      <w:jc w:val="both"/>
    </w:pPr>
    <w:rPr>
      <w:b/>
      <w:szCs w:val="28"/>
    </w:rPr>
  </w:style>
  <w:style w:type="character" w:customStyle="1" w:styleId="Punkty">
    <w:name w:val="Punkty"/>
    <w:rPr>
      <w:b/>
      <w:bCs/>
      <w:i/>
      <w:iCs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rsid w:val="006C35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95BFC"/>
    <w:rPr>
      <w:color w:val="0000FF" w:themeColor="hyperlink"/>
      <w:u w:val="single"/>
    </w:rPr>
  </w:style>
  <w:style w:type="paragraph" w:customStyle="1" w:styleId="RVTitle">
    <w:name w:val="RV_Title"/>
    <w:basedOn w:val="CETitle"/>
    <w:link w:val="RVTitleZnak"/>
    <w:qFormat/>
    <w:rsid w:val="006315AB"/>
    <w:pPr>
      <w:spacing w:before="360" w:after="240"/>
      <w:jc w:val="left"/>
    </w:pPr>
  </w:style>
  <w:style w:type="paragraph" w:customStyle="1" w:styleId="RVAbstract">
    <w:name w:val="RV_Abstract"/>
    <w:basedOn w:val="Normalny"/>
    <w:link w:val="RVAbstractZnak"/>
    <w:qFormat/>
    <w:rsid w:val="00381F76"/>
    <w:pPr>
      <w:ind w:left="-108" w:right="206"/>
      <w:jc w:val="both"/>
    </w:pPr>
    <w:rPr>
      <w:i/>
      <w:noProof/>
      <w:sz w:val="18"/>
      <w:szCs w:val="22"/>
      <w:lang w:val="en-US"/>
    </w:rPr>
  </w:style>
  <w:style w:type="character" w:customStyle="1" w:styleId="RVTitleZnak">
    <w:name w:val="RV_Title Znak"/>
    <w:basedOn w:val="Domylnaczcionkaakapitu"/>
    <w:link w:val="RVTitle"/>
    <w:rsid w:val="006315AB"/>
    <w:rPr>
      <w:b/>
      <w:sz w:val="28"/>
      <w:szCs w:val="32"/>
      <w:lang w:val="en-US"/>
    </w:rPr>
  </w:style>
  <w:style w:type="paragraph" w:customStyle="1" w:styleId="RVKeywords">
    <w:name w:val="RV_Keywords"/>
    <w:basedOn w:val="Normalny"/>
    <w:link w:val="RVKeywordsZnak"/>
    <w:qFormat/>
    <w:rsid w:val="00381F76"/>
    <w:pPr>
      <w:ind w:left="-113"/>
    </w:pPr>
    <w:rPr>
      <w:sz w:val="16"/>
      <w:szCs w:val="18"/>
      <w:lang w:val="en-US"/>
    </w:rPr>
  </w:style>
  <w:style w:type="character" w:customStyle="1" w:styleId="RVAbstractZnak">
    <w:name w:val="RV_Abstract Znak"/>
    <w:basedOn w:val="Domylnaczcionkaakapitu"/>
    <w:link w:val="RVAbstract"/>
    <w:rsid w:val="00381F76"/>
    <w:rPr>
      <w:i/>
      <w:noProof/>
      <w:sz w:val="18"/>
      <w:szCs w:val="22"/>
      <w:lang w:val="en-US"/>
    </w:rPr>
  </w:style>
  <w:style w:type="paragraph" w:customStyle="1" w:styleId="RVBodytext">
    <w:name w:val="RV_Body_text"/>
    <w:basedOn w:val="Normalny"/>
    <w:link w:val="RVBodytextZnak"/>
    <w:qFormat/>
    <w:rsid w:val="00381F76"/>
    <w:pPr>
      <w:ind w:firstLine="284"/>
      <w:jc w:val="both"/>
    </w:pPr>
    <w:rPr>
      <w:sz w:val="22"/>
      <w:szCs w:val="22"/>
      <w:lang w:val="en-US"/>
    </w:rPr>
  </w:style>
  <w:style w:type="character" w:customStyle="1" w:styleId="RVKeywordsZnak">
    <w:name w:val="RV_Keywords Znak"/>
    <w:basedOn w:val="Domylnaczcionkaakapitu"/>
    <w:link w:val="RVKeywords"/>
    <w:rsid w:val="00381F76"/>
    <w:rPr>
      <w:sz w:val="16"/>
      <w:szCs w:val="18"/>
      <w:lang w:val="en-US"/>
    </w:rPr>
  </w:style>
  <w:style w:type="paragraph" w:customStyle="1" w:styleId="RVBullets">
    <w:name w:val="RV_Bullets"/>
    <w:basedOn w:val="Normalny"/>
    <w:link w:val="RVBulletsZnak"/>
    <w:qFormat/>
    <w:rsid w:val="00FB7C74"/>
    <w:pPr>
      <w:tabs>
        <w:tab w:val="left" w:pos="284"/>
      </w:tabs>
      <w:ind w:left="284" w:hanging="284"/>
      <w:jc w:val="both"/>
    </w:pPr>
    <w:rPr>
      <w:szCs w:val="20"/>
      <w:lang w:val="en-US"/>
    </w:rPr>
  </w:style>
  <w:style w:type="character" w:customStyle="1" w:styleId="RVBodytextZnak">
    <w:name w:val="RV_Body_text Znak"/>
    <w:basedOn w:val="Domylnaczcionkaakapitu"/>
    <w:link w:val="RVBodytext"/>
    <w:rsid w:val="00381F76"/>
    <w:rPr>
      <w:sz w:val="22"/>
      <w:szCs w:val="22"/>
      <w:lang w:val="en-US"/>
    </w:rPr>
  </w:style>
  <w:style w:type="paragraph" w:customStyle="1" w:styleId="RVPoint">
    <w:name w:val="RV_Point"/>
    <w:basedOn w:val="Normalny"/>
    <w:link w:val="RVPointZnak"/>
    <w:qFormat/>
    <w:rsid w:val="000B4AE4"/>
    <w:pPr>
      <w:tabs>
        <w:tab w:val="left" w:pos="567"/>
      </w:tabs>
      <w:ind w:left="567" w:hanging="283"/>
      <w:jc w:val="both"/>
    </w:pPr>
    <w:rPr>
      <w:sz w:val="22"/>
      <w:szCs w:val="22"/>
      <w:lang w:val="en-US"/>
    </w:rPr>
  </w:style>
  <w:style w:type="character" w:customStyle="1" w:styleId="RVBulletsZnak">
    <w:name w:val="RV_Bullets Znak"/>
    <w:basedOn w:val="Domylnaczcionkaakapitu"/>
    <w:link w:val="RVBullets"/>
    <w:rsid w:val="00FB7C74"/>
    <w:rPr>
      <w:lang w:val="en-US"/>
    </w:rPr>
  </w:style>
  <w:style w:type="paragraph" w:customStyle="1" w:styleId="RVChapter1">
    <w:name w:val="RV_Chapter_1"/>
    <w:basedOn w:val="Normalny"/>
    <w:link w:val="RVChapter1Znak"/>
    <w:qFormat/>
    <w:rsid w:val="002C77F5"/>
    <w:pPr>
      <w:spacing w:after="240"/>
      <w:ind w:left="252" w:hanging="252"/>
    </w:pPr>
    <w:rPr>
      <w:b/>
      <w:sz w:val="22"/>
      <w:szCs w:val="22"/>
      <w:lang w:val="en-US"/>
    </w:rPr>
  </w:style>
  <w:style w:type="character" w:customStyle="1" w:styleId="RVPointZnak">
    <w:name w:val="RV_Point Znak"/>
    <w:basedOn w:val="Domylnaczcionkaakapitu"/>
    <w:link w:val="RVPoint"/>
    <w:rsid w:val="000B4AE4"/>
    <w:rPr>
      <w:sz w:val="22"/>
      <w:szCs w:val="22"/>
      <w:lang w:val="en-US"/>
    </w:rPr>
  </w:style>
  <w:style w:type="paragraph" w:customStyle="1" w:styleId="RVChapterall">
    <w:name w:val="RV_Chapter_all"/>
    <w:basedOn w:val="Normalny"/>
    <w:link w:val="RVChapterallZnak"/>
    <w:qFormat/>
    <w:rsid w:val="002C77F5"/>
    <w:pPr>
      <w:spacing w:before="240" w:after="240"/>
      <w:ind w:left="224" w:hanging="224"/>
    </w:pPr>
    <w:rPr>
      <w:b/>
      <w:sz w:val="22"/>
      <w:szCs w:val="22"/>
      <w:lang w:val="en-US"/>
    </w:rPr>
  </w:style>
  <w:style w:type="character" w:customStyle="1" w:styleId="RVChapter1Znak">
    <w:name w:val="RV_Chapter_1 Znak"/>
    <w:basedOn w:val="Domylnaczcionkaakapitu"/>
    <w:link w:val="RVChapter1"/>
    <w:rsid w:val="002C77F5"/>
    <w:rPr>
      <w:b/>
      <w:sz w:val="22"/>
      <w:szCs w:val="22"/>
      <w:lang w:val="en-US"/>
    </w:rPr>
  </w:style>
  <w:style w:type="paragraph" w:customStyle="1" w:styleId="RVSubchapter">
    <w:name w:val="RV_Subchapter"/>
    <w:basedOn w:val="Normalny"/>
    <w:link w:val="RVSubchapterZnak"/>
    <w:qFormat/>
    <w:rsid w:val="003C2B0F"/>
    <w:pPr>
      <w:spacing w:before="120" w:after="120"/>
      <w:ind w:left="363" w:hanging="363"/>
    </w:pPr>
    <w:rPr>
      <w:b/>
      <w:szCs w:val="22"/>
      <w:lang w:val="en-US"/>
    </w:rPr>
  </w:style>
  <w:style w:type="character" w:customStyle="1" w:styleId="RVChapterallZnak">
    <w:name w:val="RV_Chapter_all Znak"/>
    <w:basedOn w:val="Domylnaczcionkaakapitu"/>
    <w:link w:val="RVChapterall"/>
    <w:rsid w:val="002C77F5"/>
    <w:rPr>
      <w:b/>
      <w:sz w:val="22"/>
      <w:szCs w:val="22"/>
      <w:lang w:val="en-US"/>
    </w:rPr>
  </w:style>
  <w:style w:type="paragraph" w:customStyle="1" w:styleId="RVFiguredescription">
    <w:name w:val="RV_Figure_description"/>
    <w:basedOn w:val="Normalny"/>
    <w:link w:val="RVFiguredescriptionZnak"/>
    <w:qFormat/>
    <w:rsid w:val="00FB7C74"/>
    <w:pPr>
      <w:spacing w:before="120"/>
      <w:jc w:val="center"/>
    </w:pPr>
    <w:rPr>
      <w:sz w:val="16"/>
      <w:szCs w:val="20"/>
      <w:lang w:val="en-US"/>
    </w:rPr>
  </w:style>
  <w:style w:type="character" w:customStyle="1" w:styleId="RVSubchapterZnak">
    <w:name w:val="RV_Subchapter Znak"/>
    <w:basedOn w:val="Domylnaczcionkaakapitu"/>
    <w:link w:val="RVSubchapter"/>
    <w:rsid w:val="003C2B0F"/>
    <w:rPr>
      <w:b/>
      <w:szCs w:val="22"/>
      <w:lang w:val="en-US"/>
    </w:rPr>
  </w:style>
  <w:style w:type="paragraph" w:customStyle="1" w:styleId="RVFigure">
    <w:name w:val="RV_Figure"/>
    <w:basedOn w:val="Normalny"/>
    <w:link w:val="RVFigureZnak"/>
    <w:qFormat/>
    <w:rsid w:val="00FB7C74"/>
    <w:pPr>
      <w:spacing w:before="240" w:after="120"/>
      <w:jc w:val="center"/>
    </w:pPr>
    <w:rPr>
      <w:noProof/>
      <w:szCs w:val="20"/>
    </w:rPr>
  </w:style>
  <w:style w:type="character" w:customStyle="1" w:styleId="RVFiguredescriptionZnak">
    <w:name w:val="RV_Figure_description Znak"/>
    <w:basedOn w:val="Domylnaczcionkaakapitu"/>
    <w:link w:val="RVFiguredescription"/>
    <w:rsid w:val="00FB7C74"/>
    <w:rPr>
      <w:sz w:val="16"/>
      <w:lang w:val="en-US"/>
    </w:rPr>
  </w:style>
  <w:style w:type="paragraph" w:customStyle="1" w:styleId="RVTabledescription">
    <w:name w:val="RV_Table_description"/>
    <w:basedOn w:val="Normalny"/>
    <w:link w:val="RVTabledescriptionZnak"/>
    <w:qFormat/>
    <w:rsid w:val="00D84D9B"/>
    <w:pPr>
      <w:spacing w:before="240" w:after="60"/>
    </w:pPr>
    <w:rPr>
      <w:bCs/>
      <w:sz w:val="18"/>
      <w:szCs w:val="18"/>
      <w:lang w:val="en-US"/>
    </w:rPr>
  </w:style>
  <w:style w:type="character" w:customStyle="1" w:styleId="RVFigureZnak">
    <w:name w:val="RV_Figure Znak"/>
    <w:basedOn w:val="Domylnaczcionkaakapitu"/>
    <w:link w:val="RVFigure"/>
    <w:rsid w:val="00FB7C74"/>
    <w:rPr>
      <w:noProof/>
    </w:rPr>
  </w:style>
  <w:style w:type="paragraph" w:customStyle="1" w:styleId="RVTable">
    <w:name w:val="RV_Table"/>
    <w:basedOn w:val="Normalny"/>
    <w:link w:val="RVTableZnak"/>
    <w:qFormat/>
    <w:rsid w:val="00FB7C74"/>
    <w:pPr>
      <w:jc w:val="both"/>
    </w:pPr>
    <w:rPr>
      <w:sz w:val="16"/>
      <w:szCs w:val="20"/>
      <w:lang w:val="en-US"/>
    </w:rPr>
  </w:style>
  <w:style w:type="character" w:customStyle="1" w:styleId="RVTabledescriptionZnak">
    <w:name w:val="RV_Table_description Znak"/>
    <w:basedOn w:val="Domylnaczcionkaakapitu"/>
    <w:link w:val="RVTabledescription"/>
    <w:rsid w:val="00D84D9B"/>
    <w:rPr>
      <w:bCs/>
      <w:sz w:val="18"/>
      <w:szCs w:val="18"/>
      <w:lang w:val="en-US"/>
    </w:rPr>
  </w:style>
  <w:style w:type="paragraph" w:customStyle="1" w:styleId="RVEquation">
    <w:name w:val="RV_Equation"/>
    <w:basedOn w:val="Normalny"/>
    <w:link w:val="RVEquationZnak"/>
    <w:qFormat/>
    <w:rsid w:val="00FB7C74"/>
    <w:pPr>
      <w:tabs>
        <w:tab w:val="center" w:pos="2268"/>
        <w:tab w:val="right" w:pos="4820"/>
      </w:tabs>
      <w:spacing w:before="120" w:after="120"/>
      <w:jc w:val="both"/>
    </w:pPr>
    <w:rPr>
      <w:szCs w:val="20"/>
      <w:lang w:val="en-US"/>
    </w:rPr>
  </w:style>
  <w:style w:type="character" w:customStyle="1" w:styleId="RVTableZnak">
    <w:name w:val="RV_Table Znak"/>
    <w:basedOn w:val="Domylnaczcionkaakapitu"/>
    <w:link w:val="RVTable"/>
    <w:rsid w:val="00FB7C74"/>
    <w:rPr>
      <w:sz w:val="16"/>
      <w:lang w:val="en-US"/>
    </w:rPr>
  </w:style>
  <w:style w:type="paragraph" w:customStyle="1" w:styleId="RVAcknowledgements">
    <w:name w:val="RV_Acknowledgements"/>
    <w:basedOn w:val="Normalny"/>
    <w:link w:val="RVAcknowledgementsZnak"/>
    <w:qFormat/>
    <w:rsid w:val="007117BC"/>
    <w:pPr>
      <w:spacing w:before="120"/>
      <w:jc w:val="both"/>
    </w:pPr>
    <w:rPr>
      <w:b/>
      <w:szCs w:val="20"/>
      <w:lang w:val="en-GB"/>
    </w:rPr>
  </w:style>
  <w:style w:type="character" w:customStyle="1" w:styleId="RVEquationZnak">
    <w:name w:val="RV_Equation Znak"/>
    <w:basedOn w:val="Domylnaczcionkaakapitu"/>
    <w:link w:val="RVEquation"/>
    <w:rsid w:val="00FB7C74"/>
    <w:rPr>
      <w:lang w:val="en-US"/>
    </w:rPr>
  </w:style>
  <w:style w:type="paragraph" w:customStyle="1" w:styleId="RVNomenclature">
    <w:name w:val="RV_Nomenclature"/>
    <w:basedOn w:val="Normalny"/>
    <w:link w:val="RVNomenclatureZnak"/>
    <w:qFormat/>
    <w:rsid w:val="007117BC"/>
    <w:pPr>
      <w:tabs>
        <w:tab w:val="left" w:pos="567"/>
      </w:tabs>
      <w:ind w:left="567" w:hanging="567"/>
    </w:pPr>
    <w:rPr>
      <w:noProof/>
      <w:szCs w:val="20"/>
      <w:lang w:val="en-US"/>
    </w:rPr>
  </w:style>
  <w:style w:type="character" w:customStyle="1" w:styleId="RVAcknowledgementsZnak">
    <w:name w:val="RV_Acknowledgements Znak"/>
    <w:basedOn w:val="Domylnaczcionkaakapitu"/>
    <w:link w:val="RVAcknowledgements"/>
    <w:rsid w:val="007117BC"/>
    <w:rPr>
      <w:b/>
      <w:lang w:val="en-GB"/>
    </w:rPr>
  </w:style>
  <w:style w:type="paragraph" w:customStyle="1" w:styleId="RVNomenclaturecaption">
    <w:name w:val="RV_Nomenclature_caption"/>
    <w:basedOn w:val="Normalny"/>
    <w:link w:val="RVNomenclaturecaptionZnak"/>
    <w:qFormat/>
    <w:rsid w:val="007117BC"/>
    <w:pPr>
      <w:spacing w:after="120"/>
      <w:jc w:val="both"/>
    </w:pPr>
    <w:rPr>
      <w:b/>
      <w:sz w:val="22"/>
      <w:lang w:val="en-US"/>
    </w:rPr>
  </w:style>
  <w:style w:type="character" w:customStyle="1" w:styleId="RVNomenclatureZnak">
    <w:name w:val="RV_Nomenclature Znak"/>
    <w:basedOn w:val="Domylnaczcionkaakapitu"/>
    <w:link w:val="RVNomenclature"/>
    <w:rsid w:val="007117BC"/>
    <w:rPr>
      <w:noProof/>
      <w:lang w:val="en-US"/>
    </w:rPr>
  </w:style>
  <w:style w:type="paragraph" w:customStyle="1" w:styleId="RVBibliographycaption">
    <w:name w:val="RV_Bibliography_caption"/>
    <w:basedOn w:val="RVNomenclaturecaption"/>
    <w:link w:val="RVBibliographycaptionZnak"/>
    <w:qFormat/>
    <w:rsid w:val="007117BC"/>
  </w:style>
  <w:style w:type="character" w:customStyle="1" w:styleId="RVNomenclaturecaptionZnak">
    <w:name w:val="RV_Nomenclature_caption Znak"/>
    <w:basedOn w:val="Domylnaczcionkaakapitu"/>
    <w:link w:val="RVNomenclaturecaption"/>
    <w:rsid w:val="007117BC"/>
    <w:rPr>
      <w:b/>
      <w:sz w:val="22"/>
      <w:szCs w:val="24"/>
      <w:lang w:val="en-US"/>
    </w:rPr>
  </w:style>
  <w:style w:type="paragraph" w:customStyle="1" w:styleId="RVBibliography">
    <w:name w:val="RV_Bibliography"/>
    <w:basedOn w:val="Normalny"/>
    <w:link w:val="RVBibliographyZnak"/>
    <w:qFormat/>
    <w:rsid w:val="002C77F5"/>
    <w:pPr>
      <w:tabs>
        <w:tab w:val="left" w:pos="426"/>
      </w:tabs>
      <w:ind w:left="426" w:hanging="426"/>
    </w:pPr>
    <w:rPr>
      <w:iCs/>
      <w:szCs w:val="20"/>
      <w:lang w:val="en-GB"/>
    </w:rPr>
  </w:style>
  <w:style w:type="character" w:customStyle="1" w:styleId="RVBibliographycaptionZnak">
    <w:name w:val="RV_Bibliography_caption Znak"/>
    <w:basedOn w:val="RVNomenclaturecaptionZnak"/>
    <w:link w:val="RVBibliographycaption"/>
    <w:rsid w:val="007117BC"/>
    <w:rPr>
      <w:b/>
      <w:sz w:val="22"/>
      <w:szCs w:val="24"/>
      <w:lang w:val="en-US"/>
    </w:rPr>
  </w:style>
  <w:style w:type="paragraph" w:customStyle="1" w:styleId="RVNotes">
    <w:name w:val="RV_Notes"/>
    <w:basedOn w:val="Normalny"/>
    <w:link w:val="RVNotesZnak"/>
    <w:qFormat/>
    <w:rsid w:val="007117BC"/>
    <w:pPr>
      <w:spacing w:before="40"/>
      <w:jc w:val="both"/>
    </w:pPr>
    <w:rPr>
      <w:sz w:val="16"/>
      <w:szCs w:val="16"/>
      <w:lang w:val="en-GB"/>
    </w:rPr>
  </w:style>
  <w:style w:type="character" w:customStyle="1" w:styleId="RVBibliographyZnak">
    <w:name w:val="RV_Bibliography Znak"/>
    <w:basedOn w:val="Domylnaczcionkaakapitu"/>
    <w:link w:val="RVBibliography"/>
    <w:rsid w:val="002C77F5"/>
    <w:rPr>
      <w:iCs/>
      <w:lang w:val="en-GB"/>
    </w:rPr>
  </w:style>
  <w:style w:type="paragraph" w:customStyle="1" w:styleId="RVemail">
    <w:name w:val="RV_email"/>
    <w:basedOn w:val="Normalny"/>
    <w:link w:val="RVemailZnak"/>
    <w:qFormat/>
    <w:rsid w:val="00827C17"/>
    <w:pPr>
      <w:spacing w:before="40"/>
      <w:jc w:val="both"/>
    </w:pPr>
    <w:rPr>
      <w:sz w:val="16"/>
      <w:szCs w:val="16"/>
      <w:lang w:val="de-DE"/>
    </w:rPr>
  </w:style>
  <w:style w:type="character" w:customStyle="1" w:styleId="RVNotesZnak">
    <w:name w:val="RV_Notes Znak"/>
    <w:basedOn w:val="Domylnaczcionkaakapitu"/>
    <w:link w:val="RVNotes"/>
    <w:rsid w:val="007117BC"/>
    <w:rPr>
      <w:sz w:val="16"/>
      <w:szCs w:val="16"/>
      <w:lang w:val="en-GB"/>
    </w:rPr>
  </w:style>
  <w:style w:type="paragraph" w:customStyle="1" w:styleId="RVline">
    <w:name w:val="RV_line"/>
    <w:basedOn w:val="Normalny"/>
    <w:link w:val="RVlineZnak"/>
    <w:qFormat/>
    <w:rsid w:val="00827C17"/>
    <w:pPr>
      <w:spacing w:after="120"/>
      <w:jc w:val="both"/>
    </w:pPr>
    <w:rPr>
      <w:b/>
      <w:noProof/>
      <w:sz w:val="16"/>
      <w:szCs w:val="16"/>
    </w:rPr>
  </w:style>
  <w:style w:type="character" w:customStyle="1" w:styleId="RVemailZnak">
    <w:name w:val="RV_email Znak"/>
    <w:basedOn w:val="Domylnaczcionkaakapitu"/>
    <w:link w:val="RVemail"/>
    <w:rsid w:val="00827C17"/>
    <w:rPr>
      <w:sz w:val="16"/>
      <w:szCs w:val="16"/>
      <w:lang w:val="de-DE"/>
    </w:rPr>
  </w:style>
  <w:style w:type="paragraph" w:customStyle="1" w:styleId="RVFootnote">
    <w:name w:val="RV_Footnote"/>
    <w:basedOn w:val="Stopka"/>
    <w:link w:val="RVFootnoteZnak"/>
    <w:qFormat/>
    <w:rsid w:val="00827C17"/>
  </w:style>
  <w:style w:type="character" w:customStyle="1" w:styleId="RVlineZnak">
    <w:name w:val="RV_line Znak"/>
    <w:basedOn w:val="Domylnaczcionkaakapitu"/>
    <w:link w:val="RVline"/>
    <w:rsid w:val="00827C17"/>
    <w:rPr>
      <w:b/>
      <w:noProof/>
      <w:sz w:val="16"/>
      <w:szCs w:val="16"/>
    </w:rPr>
  </w:style>
  <w:style w:type="paragraph" w:customStyle="1" w:styleId="RVCitation">
    <w:name w:val="RV_Citation"/>
    <w:basedOn w:val="Nagwek"/>
    <w:link w:val="RVCitationZnak"/>
    <w:qFormat/>
    <w:rsid w:val="00827C17"/>
    <w:pPr>
      <w:pBdr>
        <w:bottom w:val="single" w:sz="12" w:space="1" w:color="auto"/>
      </w:pBdr>
      <w:spacing w:after="120"/>
    </w:pPr>
    <w:rPr>
      <w:i/>
      <w:color w:val="0070C0"/>
      <w:sz w:val="18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681783"/>
    <w:rPr>
      <w:sz w:val="18"/>
      <w:szCs w:val="18"/>
      <w:lang w:val="en-GB"/>
    </w:rPr>
  </w:style>
  <w:style w:type="character" w:customStyle="1" w:styleId="RVFootnoteZnak">
    <w:name w:val="RV_Footnote Znak"/>
    <w:basedOn w:val="StopkaZnak"/>
    <w:link w:val="RVFootnote"/>
    <w:rsid w:val="00827C17"/>
    <w:rPr>
      <w:sz w:val="16"/>
      <w:szCs w:val="18"/>
      <w:lang w:val="en-GB"/>
    </w:rPr>
  </w:style>
  <w:style w:type="paragraph" w:customStyle="1" w:styleId="RVFootnote1">
    <w:name w:val="RV_Footnote1"/>
    <w:basedOn w:val="Stopka"/>
    <w:link w:val="RVFootnote1Znak"/>
    <w:qFormat/>
    <w:rsid w:val="00827C17"/>
  </w:style>
  <w:style w:type="character" w:customStyle="1" w:styleId="NagwekZnak">
    <w:name w:val="Nagłówek Znak"/>
    <w:basedOn w:val="Domylnaczcionkaakapitu"/>
    <w:link w:val="Nagwek"/>
    <w:rsid w:val="00827C17"/>
    <w:rPr>
      <w:szCs w:val="24"/>
    </w:rPr>
  </w:style>
  <w:style w:type="character" w:customStyle="1" w:styleId="RVCitationZnak">
    <w:name w:val="RV_Citation Znak"/>
    <w:basedOn w:val="NagwekZnak"/>
    <w:link w:val="RVCitation"/>
    <w:rsid w:val="00827C17"/>
    <w:rPr>
      <w:i/>
      <w:color w:val="0070C0"/>
      <w:sz w:val="18"/>
      <w:szCs w:val="24"/>
      <w:lang w:val="en-US"/>
    </w:rPr>
  </w:style>
  <w:style w:type="character" w:customStyle="1" w:styleId="RVFootnote1Znak">
    <w:name w:val="RV_Footnote1 Znak"/>
    <w:basedOn w:val="StopkaZnak"/>
    <w:link w:val="RVFootnote1"/>
    <w:rsid w:val="00827C17"/>
    <w:rPr>
      <w:sz w:val="16"/>
      <w:szCs w:val="18"/>
      <w:lang w:val="en-GB"/>
    </w:rPr>
  </w:style>
  <w:style w:type="paragraph" w:customStyle="1" w:styleId="RVNotesspace">
    <w:name w:val="RV_Notes_space"/>
    <w:basedOn w:val="Normalny"/>
    <w:link w:val="RVNotesspaceZnak"/>
    <w:qFormat/>
    <w:rsid w:val="00605176"/>
    <w:pPr>
      <w:spacing w:before="40"/>
      <w:jc w:val="both"/>
    </w:pPr>
    <w:rPr>
      <w:sz w:val="12"/>
      <w:szCs w:val="16"/>
      <w:lang w:val="en-GB"/>
    </w:rPr>
  </w:style>
  <w:style w:type="paragraph" w:customStyle="1" w:styleId="RVName">
    <w:name w:val="RV_Name"/>
    <w:basedOn w:val="CENumber"/>
    <w:link w:val="RVNameZnak"/>
    <w:qFormat/>
    <w:rsid w:val="006315AB"/>
    <w:pPr>
      <w:spacing w:before="40"/>
    </w:pPr>
    <w:rPr>
      <w:b w:val="0"/>
      <w:color w:val="FF0000"/>
      <w:sz w:val="20"/>
      <w:lang w:val="en-US"/>
    </w:rPr>
  </w:style>
  <w:style w:type="character" w:customStyle="1" w:styleId="RVNotesspaceZnak">
    <w:name w:val="RV_Notes_space Znak"/>
    <w:basedOn w:val="Domylnaczcionkaakapitu"/>
    <w:link w:val="RVNotesspace"/>
    <w:rsid w:val="00605176"/>
    <w:rPr>
      <w:sz w:val="12"/>
      <w:szCs w:val="16"/>
      <w:lang w:val="en-GB"/>
    </w:rPr>
  </w:style>
  <w:style w:type="paragraph" w:customStyle="1" w:styleId="RVNumber">
    <w:name w:val="RV_Number"/>
    <w:basedOn w:val="Normalny"/>
    <w:link w:val="RVNumberZnak"/>
    <w:qFormat/>
    <w:rsid w:val="00605176"/>
    <w:pPr>
      <w:tabs>
        <w:tab w:val="right" w:pos="9923"/>
      </w:tabs>
    </w:pPr>
    <w:rPr>
      <w:b/>
      <w:noProof/>
      <w:sz w:val="28"/>
      <w:szCs w:val="20"/>
      <w:lang w:val="en-GB"/>
    </w:rPr>
  </w:style>
  <w:style w:type="character" w:customStyle="1" w:styleId="RVNameZnak">
    <w:name w:val="RV_Name Znak"/>
    <w:basedOn w:val="Domylnaczcionkaakapitu"/>
    <w:link w:val="RVName"/>
    <w:rsid w:val="006315AB"/>
    <w:rPr>
      <w:noProof/>
      <w:color w:val="FF0000"/>
      <w:lang w:val="en-US"/>
    </w:rPr>
  </w:style>
  <w:style w:type="paragraph" w:customStyle="1" w:styleId="RVTitleTopPageLeft">
    <w:name w:val="RV_Title_Top_Page_Left"/>
    <w:basedOn w:val="Nagwek"/>
    <w:link w:val="RVTitleTopPageLeftZnak"/>
    <w:qFormat/>
    <w:rsid w:val="00605176"/>
    <w:pPr>
      <w:pBdr>
        <w:bottom w:val="single" w:sz="12" w:space="1" w:color="auto"/>
      </w:pBdr>
      <w:spacing w:after="120"/>
    </w:pPr>
    <w:rPr>
      <w:i/>
      <w:sz w:val="18"/>
    </w:rPr>
  </w:style>
  <w:style w:type="character" w:customStyle="1" w:styleId="RVNumberZnak">
    <w:name w:val="RV_Number Znak"/>
    <w:basedOn w:val="Domylnaczcionkaakapitu"/>
    <w:link w:val="RVNumber"/>
    <w:rsid w:val="00605176"/>
    <w:rPr>
      <w:b/>
      <w:noProof/>
      <w:sz w:val="28"/>
      <w:lang w:val="en-GB"/>
    </w:rPr>
  </w:style>
  <w:style w:type="paragraph" w:customStyle="1" w:styleId="RVTitlePageTopRight">
    <w:name w:val="RV_Title_Page_Top_Right"/>
    <w:basedOn w:val="Nagwek"/>
    <w:link w:val="RVTitlePageTopRightZnak"/>
    <w:qFormat/>
    <w:rsid w:val="00605176"/>
    <w:pPr>
      <w:pBdr>
        <w:bottom w:val="single" w:sz="12" w:space="1" w:color="auto"/>
      </w:pBdr>
      <w:spacing w:after="120"/>
      <w:jc w:val="right"/>
    </w:pPr>
    <w:rPr>
      <w:i/>
      <w:sz w:val="18"/>
    </w:rPr>
  </w:style>
  <w:style w:type="character" w:customStyle="1" w:styleId="RVTitleTopPageLeftZnak">
    <w:name w:val="RV_Title_Top_Page_Left Znak"/>
    <w:basedOn w:val="NagwekZnak"/>
    <w:link w:val="RVTitleTopPageLeft"/>
    <w:rsid w:val="00605176"/>
    <w:rPr>
      <w:i/>
      <w:sz w:val="18"/>
      <w:szCs w:val="24"/>
    </w:rPr>
  </w:style>
  <w:style w:type="character" w:customStyle="1" w:styleId="RVTitlePageTopRightZnak">
    <w:name w:val="RV_Title_Page_Top_Right Znak"/>
    <w:basedOn w:val="NagwekZnak"/>
    <w:link w:val="RVTitlePageTopRight"/>
    <w:rsid w:val="00605176"/>
    <w:rPr>
      <w:i/>
      <w:sz w:val="18"/>
      <w:szCs w:val="24"/>
    </w:rPr>
  </w:style>
  <w:style w:type="character" w:customStyle="1" w:styleId="viiyi">
    <w:name w:val="viiyi"/>
    <w:basedOn w:val="Domylnaczcionkaakapitu"/>
    <w:rsid w:val="00BD3C0E"/>
  </w:style>
  <w:style w:type="character" w:customStyle="1" w:styleId="jlqj4b">
    <w:name w:val="jlqj4b"/>
    <w:basedOn w:val="Domylnaczcionkaakapitu"/>
    <w:rsid w:val="00BD3C0E"/>
  </w:style>
  <w:style w:type="character" w:customStyle="1" w:styleId="TekstkomentarzaZnak">
    <w:name w:val="Tekst komentarza Znak"/>
    <w:basedOn w:val="Domylnaczcionkaakapitu"/>
    <w:link w:val="Tekstkomentarza"/>
    <w:semiHidden/>
    <w:rsid w:val="00605C41"/>
  </w:style>
  <w:style w:type="paragraph" w:customStyle="1" w:styleId="CETitle">
    <w:name w:val="CE_Title"/>
    <w:basedOn w:val="Normalny"/>
    <w:link w:val="CETitleZnak"/>
    <w:rsid w:val="003E1FC1"/>
    <w:pPr>
      <w:jc w:val="center"/>
    </w:pPr>
    <w:rPr>
      <w:b/>
      <w:sz w:val="28"/>
      <w:szCs w:val="32"/>
      <w:lang w:val="en-US"/>
    </w:rPr>
  </w:style>
  <w:style w:type="paragraph" w:customStyle="1" w:styleId="CEAbstract">
    <w:name w:val="CE_Abstract"/>
    <w:basedOn w:val="Normalny"/>
    <w:link w:val="CEAbstractZnak"/>
    <w:rsid w:val="003E1FC1"/>
    <w:pPr>
      <w:ind w:left="-108" w:firstLine="284"/>
      <w:jc w:val="both"/>
    </w:pPr>
    <w:rPr>
      <w:i/>
      <w:noProof/>
      <w:sz w:val="16"/>
      <w:szCs w:val="20"/>
      <w:lang w:val="en-US"/>
    </w:rPr>
  </w:style>
  <w:style w:type="character" w:customStyle="1" w:styleId="CETitleZnak">
    <w:name w:val="CE_Title Znak"/>
    <w:basedOn w:val="Domylnaczcionkaakapitu"/>
    <w:link w:val="CETitle"/>
    <w:rsid w:val="003E1FC1"/>
    <w:rPr>
      <w:b/>
      <w:sz w:val="28"/>
      <w:szCs w:val="32"/>
      <w:lang w:val="en-US"/>
    </w:rPr>
  </w:style>
  <w:style w:type="paragraph" w:customStyle="1" w:styleId="CEKeywords">
    <w:name w:val="CE_Keywords"/>
    <w:basedOn w:val="Normalny"/>
    <w:link w:val="CEKeywordsZnak"/>
    <w:qFormat/>
    <w:rsid w:val="003E1FC1"/>
    <w:pPr>
      <w:spacing w:before="120"/>
      <w:ind w:left="-113"/>
      <w:jc w:val="both"/>
    </w:pPr>
    <w:rPr>
      <w:sz w:val="18"/>
      <w:szCs w:val="20"/>
      <w:lang w:val="en-US"/>
    </w:rPr>
  </w:style>
  <w:style w:type="character" w:customStyle="1" w:styleId="CEAbstractZnak">
    <w:name w:val="CE_Abstract Znak"/>
    <w:basedOn w:val="Domylnaczcionkaakapitu"/>
    <w:link w:val="CEAbstract"/>
    <w:rsid w:val="003E1FC1"/>
    <w:rPr>
      <w:i/>
      <w:noProof/>
      <w:sz w:val="16"/>
      <w:lang w:val="en-US"/>
    </w:rPr>
  </w:style>
  <w:style w:type="paragraph" w:customStyle="1" w:styleId="CEBodytext">
    <w:name w:val="CE_Body_text"/>
    <w:basedOn w:val="Normalny"/>
    <w:link w:val="CEBodytextZnak"/>
    <w:rsid w:val="003E1FC1"/>
    <w:pPr>
      <w:ind w:firstLine="284"/>
      <w:jc w:val="both"/>
    </w:pPr>
    <w:rPr>
      <w:szCs w:val="20"/>
      <w:lang w:val="en-US"/>
    </w:rPr>
  </w:style>
  <w:style w:type="character" w:customStyle="1" w:styleId="CEKeywordsZnak">
    <w:name w:val="CE_Keywords Znak"/>
    <w:basedOn w:val="Domylnaczcionkaakapitu"/>
    <w:link w:val="CEKeywords"/>
    <w:rsid w:val="003E1FC1"/>
    <w:rPr>
      <w:sz w:val="18"/>
      <w:lang w:val="en-US"/>
    </w:rPr>
  </w:style>
  <w:style w:type="character" w:customStyle="1" w:styleId="CEBodytextZnak">
    <w:name w:val="CE_Body_text Znak"/>
    <w:basedOn w:val="Domylnaczcionkaakapitu"/>
    <w:link w:val="CEBodytext"/>
    <w:rsid w:val="003E1FC1"/>
    <w:rPr>
      <w:lang w:val="en-US"/>
    </w:rPr>
  </w:style>
  <w:style w:type="paragraph" w:customStyle="1" w:styleId="CEName">
    <w:name w:val="CE_Name"/>
    <w:basedOn w:val="Normalny"/>
    <w:link w:val="CENameZnak"/>
    <w:rsid w:val="003E1FC1"/>
    <w:pPr>
      <w:tabs>
        <w:tab w:val="right" w:pos="9923"/>
      </w:tabs>
    </w:pPr>
    <w:rPr>
      <w:i/>
      <w:noProof/>
      <w:sz w:val="16"/>
      <w:szCs w:val="20"/>
      <w:lang w:val="en-US"/>
    </w:rPr>
  </w:style>
  <w:style w:type="paragraph" w:customStyle="1" w:styleId="CENumber">
    <w:name w:val="CE_Number"/>
    <w:basedOn w:val="Normalny"/>
    <w:link w:val="CENumberZnak"/>
    <w:qFormat/>
    <w:rsid w:val="003E1FC1"/>
    <w:pPr>
      <w:tabs>
        <w:tab w:val="right" w:pos="9923"/>
      </w:tabs>
    </w:pPr>
    <w:rPr>
      <w:b/>
      <w:noProof/>
      <w:sz w:val="28"/>
      <w:szCs w:val="20"/>
      <w:lang w:val="en-GB"/>
    </w:rPr>
  </w:style>
  <w:style w:type="character" w:customStyle="1" w:styleId="CENameZnak">
    <w:name w:val="CE_Name Znak"/>
    <w:basedOn w:val="Domylnaczcionkaakapitu"/>
    <w:link w:val="CEName"/>
    <w:rsid w:val="003E1FC1"/>
    <w:rPr>
      <w:i/>
      <w:noProof/>
      <w:sz w:val="16"/>
      <w:lang w:val="en-US"/>
    </w:rPr>
  </w:style>
  <w:style w:type="character" w:customStyle="1" w:styleId="CENumberZnak">
    <w:name w:val="CE_Number Znak"/>
    <w:basedOn w:val="Domylnaczcionkaakapitu"/>
    <w:link w:val="CENumber"/>
    <w:rsid w:val="003E1FC1"/>
    <w:rPr>
      <w:b/>
      <w:noProof/>
      <w:sz w:val="28"/>
      <w:lang w:val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15AB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15AB"/>
  </w:style>
  <w:style w:type="character" w:styleId="Odwoanieprzypisudolnego">
    <w:name w:val="footnote reference"/>
    <w:basedOn w:val="Domylnaczcionkaakapitu"/>
    <w:uiPriority w:val="99"/>
    <w:semiHidden/>
    <w:unhideWhenUsed/>
    <w:rsid w:val="006315AB"/>
    <w:rPr>
      <w:vertAlign w:val="superscript"/>
    </w:rPr>
  </w:style>
  <w:style w:type="paragraph" w:customStyle="1" w:styleId="RVRailVehicle">
    <w:name w:val="RV_Rail_Vehicle"/>
    <w:basedOn w:val="Normalny"/>
    <w:link w:val="RVRailVehicleZnak"/>
    <w:qFormat/>
    <w:rsid w:val="00381F76"/>
    <w:pPr>
      <w:spacing w:before="360"/>
      <w:jc w:val="center"/>
    </w:pPr>
    <w:rPr>
      <w:b/>
      <w:sz w:val="32"/>
      <w:szCs w:val="18"/>
      <w:lang w:val="en-GB"/>
    </w:rPr>
  </w:style>
  <w:style w:type="paragraph" w:customStyle="1" w:styleId="RVjournal">
    <w:name w:val="RV_journal"/>
    <w:basedOn w:val="Normalny"/>
    <w:link w:val="RVjournalZnak"/>
    <w:qFormat/>
    <w:rsid w:val="00381F76"/>
    <w:pPr>
      <w:spacing w:before="440"/>
      <w:jc w:val="center"/>
    </w:pPr>
    <w:rPr>
      <w:sz w:val="18"/>
      <w:szCs w:val="18"/>
      <w:lang w:val="en-GB"/>
    </w:rPr>
  </w:style>
  <w:style w:type="character" w:customStyle="1" w:styleId="RVRailVehicleZnak">
    <w:name w:val="RV_Rail_Vehicle Znak"/>
    <w:basedOn w:val="Domylnaczcionkaakapitu"/>
    <w:link w:val="RVRailVehicle"/>
    <w:rsid w:val="00381F76"/>
    <w:rPr>
      <w:b/>
      <w:sz w:val="32"/>
      <w:szCs w:val="18"/>
      <w:lang w:val="en-GB"/>
    </w:rPr>
  </w:style>
  <w:style w:type="paragraph" w:customStyle="1" w:styleId="RVInstitute">
    <w:name w:val="RV_Institute"/>
    <w:basedOn w:val="CEBodytext"/>
    <w:link w:val="RVInstituteZnak"/>
    <w:qFormat/>
    <w:rsid w:val="00381F76"/>
    <w:pPr>
      <w:tabs>
        <w:tab w:val="left" w:pos="142"/>
      </w:tabs>
      <w:ind w:firstLine="0"/>
    </w:pPr>
    <w:rPr>
      <w:i/>
      <w:sz w:val="18"/>
      <w:lang w:val="pl-PL"/>
    </w:rPr>
  </w:style>
  <w:style w:type="character" w:customStyle="1" w:styleId="RVjournalZnak">
    <w:name w:val="RV_journal Znak"/>
    <w:basedOn w:val="Domylnaczcionkaakapitu"/>
    <w:link w:val="RVjournal"/>
    <w:rsid w:val="00381F76"/>
    <w:rPr>
      <w:sz w:val="18"/>
      <w:szCs w:val="18"/>
      <w:lang w:val="en-GB"/>
    </w:rPr>
  </w:style>
  <w:style w:type="paragraph" w:customStyle="1" w:styleId="RVInfo">
    <w:name w:val="RV_Info"/>
    <w:basedOn w:val="Normalny"/>
    <w:link w:val="RVInfoZnak"/>
    <w:qFormat/>
    <w:rsid w:val="00381F76"/>
    <w:pPr>
      <w:ind w:left="-122"/>
    </w:pPr>
    <w:rPr>
      <w:smallCaps/>
      <w:sz w:val="16"/>
      <w:szCs w:val="18"/>
      <w:lang w:val="en-US"/>
    </w:rPr>
  </w:style>
  <w:style w:type="character" w:customStyle="1" w:styleId="RVInstituteZnak">
    <w:name w:val="RV_Institute Znak"/>
    <w:basedOn w:val="CEBodytextZnak"/>
    <w:link w:val="RVInstitute"/>
    <w:rsid w:val="00381F76"/>
    <w:rPr>
      <w:i/>
      <w:sz w:val="18"/>
      <w:lang w:val="en-US"/>
    </w:rPr>
  </w:style>
  <w:style w:type="character" w:customStyle="1" w:styleId="RVInfoZnak">
    <w:name w:val="RV_Info Znak"/>
    <w:basedOn w:val="Domylnaczcionkaakapitu"/>
    <w:link w:val="RVInfo"/>
    <w:rsid w:val="00381F76"/>
    <w:rPr>
      <w:smallCaps/>
      <w:sz w:val="16"/>
      <w:szCs w:val="18"/>
      <w:lang w:val="en-US"/>
    </w:rPr>
  </w:style>
  <w:style w:type="paragraph" w:customStyle="1" w:styleId="CEBibliography">
    <w:name w:val="CE_Bibliography"/>
    <w:basedOn w:val="Normalny"/>
    <w:link w:val="CEBibliographyZnak"/>
    <w:qFormat/>
    <w:rsid w:val="00AD0C2B"/>
    <w:pPr>
      <w:tabs>
        <w:tab w:val="left" w:pos="426"/>
      </w:tabs>
      <w:ind w:left="426" w:hanging="426"/>
      <w:jc w:val="both"/>
    </w:pPr>
    <w:rPr>
      <w:sz w:val="18"/>
      <w:szCs w:val="20"/>
      <w:lang w:val="en-GB"/>
    </w:rPr>
  </w:style>
  <w:style w:type="character" w:customStyle="1" w:styleId="CEBibliographyZnak">
    <w:name w:val="CE_Bibliography Znak"/>
    <w:basedOn w:val="Domylnaczcionkaakapitu"/>
    <w:link w:val="CEBibliography"/>
    <w:rsid w:val="00AD0C2B"/>
    <w:rPr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yperlink" Target="https://images.webofknowledge.com/images/help/WOS/A_abrvjt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hyperlink" Target="http://orcid.org/0000-0001-7586-1989" TargetMode="External"/><Relationship Id="rId19" Type="http://schemas.openxmlformats.org/officeDocument/2006/relationships/hyperlink" Target="https://doi.org/10.1016/j.rser.2016.08.04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xxxx.xxx@xxx.xx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TNSS\SilnikiSpalinowe\RedakcjaSilSpalin\Formatki\FormatkaArtSilSpalSzabl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37F60-C6E9-42EB-BF0A-D62EC6DE6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FormatkaArtSilSpalSzabl</Template>
  <TotalTime>1</TotalTime>
  <Pages>2</Pages>
  <Words>852</Words>
  <Characters>5118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CE</vt:lpstr>
    </vt:vector>
  </TitlesOfParts>
  <Company>PTNSS</Company>
  <LinksUpToDate>false</LinksUpToDate>
  <CharactersWithSpaces>5959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</dc:title>
  <dc:creator>CE</dc:creator>
  <cp:lastModifiedBy>Rec</cp:lastModifiedBy>
  <cp:revision>2</cp:revision>
  <cp:lastPrinted>2022-02-01T06:32:00Z</cp:lastPrinted>
  <dcterms:created xsi:type="dcterms:W3CDTF">2023-01-22T14:32:00Z</dcterms:created>
  <dcterms:modified xsi:type="dcterms:W3CDTF">2023-01-22T14:32:00Z</dcterms:modified>
</cp:coreProperties>
</file>